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D828C2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D828C2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828C2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4"/>
          <w:u w:val="none"/>
        </w:rPr>
      </w:r>
      <w:r w:rsidR="00745BDF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>
        <w:rPr>
          <w:rFonts w:ascii="Arial" w:hAnsi="Arial"/>
          <w:b w:val="0"/>
          <w:sz w:val="24"/>
          <w:u w:val="none"/>
        </w:rPr>
        <w:tab/>
        <w:t>1.</w:t>
      </w:r>
      <w:r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Default="00745BDF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hyperlink r:id="rId8" w:history="1"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 w:rsidR="00A508CA"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AnimalFeedingOperations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 xml:space="preserve">/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AFOResources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/AFOForms.aspx</w:t>
        </w:r>
      </w:hyperlink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D828C2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4"/>
          <w:u w:val="none"/>
        </w:rPr>
      </w:r>
      <w:r w:rsidR="00745BDF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 w:rsidR="00FF6420">
        <w:rPr>
          <w:rFonts w:ascii="Arial" w:hAnsi="Arial"/>
          <w:b w:val="0"/>
          <w:sz w:val="24"/>
          <w:u w:val="none"/>
        </w:rPr>
        <w:tab/>
        <w:t>2.</w:t>
      </w:r>
      <w:r w:rsidR="00FF6420"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_GoBack"/>
    <w:p w:rsidR="00FF6420" w:rsidRDefault="00745BDF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5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4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4"/>
          <w:u w:val="none"/>
        </w:rPr>
      </w:r>
      <w:r w:rsidR="00745BDF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5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4"/>
          <w:u w:val="none"/>
        </w:rPr>
      </w:r>
      <w:r w:rsidR="00745BDF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4"/>
          <w:u w:val="none"/>
        </w:rPr>
      </w:r>
      <w:r w:rsidR="00745BDF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  <w:r>
        <w:rPr>
          <w:rFonts w:ascii="Arial" w:hAnsi="Arial"/>
          <w:sz w:val="24"/>
          <w:u w:val="none"/>
        </w:rPr>
        <w:t>(If needed)</w:t>
      </w:r>
    </w:p>
    <w:p w:rsidR="00FF6420" w:rsidRDefault="00D828C2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1938F9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7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4"/>
          <w:u w:val="none"/>
        </w:rPr>
      </w:r>
      <w:r w:rsidR="00745BDF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4"/>
          <w:u w:val="none"/>
        </w:rPr>
      </w:r>
      <w:r w:rsidR="00745BDF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9B06CB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4"/>
          <w:u w:val="none"/>
        </w:rPr>
      </w:r>
      <w:r w:rsidR="00745BDF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4"/>
          <w:u w:val="none"/>
        </w:rPr>
      </w:r>
      <w:r w:rsidR="00745BDF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8"/>
      <w:r w:rsidR="005E22DA">
        <w:rPr>
          <w:rFonts w:ascii="Arial" w:hAnsi="Arial"/>
          <w:b w:val="0"/>
          <w:sz w:val="24"/>
          <w:u w:val="none"/>
        </w:rPr>
        <w:tab/>
        <w:t>10</w:t>
      </w:r>
      <w:r>
        <w:rPr>
          <w:rFonts w:ascii="Arial" w:hAnsi="Arial"/>
          <w:b w:val="0"/>
          <w:sz w:val="24"/>
          <w:u w:val="none"/>
        </w:rPr>
        <w:t>.</w:t>
      </w:r>
      <w:r>
        <w:rPr>
          <w:rFonts w:ascii="Arial" w:hAnsi="Arial"/>
          <w:b w:val="0"/>
          <w:sz w:val="24"/>
          <w:u w:val="none"/>
        </w:rPr>
        <w:tab/>
        <w:t>Specific data fields completed</w:t>
      </w:r>
      <w:r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9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9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20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3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FF6420" w:rsidRDefault="00D828C2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745BD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Trent </w:t>
                              </w:r>
                              <w:proofErr w:type="spellStart"/>
                              <w:r w:rsidR="00745BD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Banwart</w:t>
                              </w:r>
                              <w:proofErr w:type="spellEnd"/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745BD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Kossuth</w:t>
                              </w:r>
                            </w:p>
                            <w:p w:rsidR="00B87B4F" w:rsidRDefault="00FF6420" w:rsidP="00D828C2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745BD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67149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9449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Phyllis </w:t>
                              </w:r>
                              <w:proofErr w:type="spellStart"/>
                              <w:r w:rsidR="009449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Maskarina</w:t>
                              </w:r>
                              <w:proofErr w:type="spellEnd"/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745BD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5/20/16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911A23">
                                <w:rPr>
                                  <w:sz w:val="22"/>
                                </w:rPr>
                                <w:tab/>
                              </w:r>
                              <w:r w:rsidR="00911A23">
                                <w:rPr>
                                  <w:sz w:val="22"/>
                                </w:rPr>
                                <w:tab/>
                              </w:r>
                              <w:r w:rsidR="00745BDF">
                                <w:rPr>
                                  <w:sz w:val="22"/>
                                </w:rPr>
                                <w:t>PAID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745BDF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Trent </w:t>
                        </w:r>
                        <w:proofErr w:type="spellStart"/>
                        <w:r w:rsidR="00745BDF">
                          <w:rPr>
                            <w:rFonts w:ascii="Georgia" w:hAnsi="Georgia"/>
                            <w:sz w:val="22"/>
                            <w:u w:val="none"/>
                          </w:rPr>
                          <w:t>Banwart</w:t>
                        </w:r>
                        <w:proofErr w:type="spellEnd"/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745BDF">
                          <w:rPr>
                            <w:rFonts w:ascii="Georgia" w:hAnsi="Georgia"/>
                            <w:sz w:val="22"/>
                            <w:u w:val="none"/>
                          </w:rPr>
                          <w:t>Kossuth</w:t>
                        </w:r>
                      </w:p>
                      <w:p w:rsidR="00B87B4F" w:rsidRDefault="00FF6420" w:rsidP="00D828C2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745BDF">
                          <w:rPr>
                            <w:rFonts w:ascii="Georgia" w:hAnsi="Georgia"/>
                            <w:sz w:val="22"/>
                            <w:u w:val="none"/>
                          </w:rPr>
                          <w:t>67149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944920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Phyllis </w:t>
                        </w:r>
                        <w:proofErr w:type="spellStart"/>
                        <w:r w:rsidR="00944920">
                          <w:rPr>
                            <w:rFonts w:ascii="Georgia" w:hAnsi="Georgia"/>
                            <w:sz w:val="22"/>
                            <w:u w:val="none"/>
                          </w:rPr>
                          <w:t>Maskarina</w:t>
                        </w:r>
                        <w:proofErr w:type="spellEnd"/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745BDF">
                          <w:rPr>
                            <w:rFonts w:ascii="Georgia" w:hAnsi="Georgia"/>
                            <w:sz w:val="22"/>
                            <w:u w:val="none"/>
                          </w:rPr>
                          <w:t>5/20/16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911A23">
                          <w:rPr>
                            <w:sz w:val="22"/>
                          </w:rPr>
                          <w:tab/>
                        </w:r>
                        <w:r w:rsidR="00911A23">
                          <w:rPr>
                            <w:sz w:val="22"/>
                          </w:rPr>
                          <w:tab/>
                        </w:r>
                        <w:r w:rsidR="00745BDF">
                          <w:rPr>
                            <w:sz w:val="22"/>
                          </w:rPr>
                          <w:t>PAID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07D6B" w:rsidRDefault="00F07D6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321A4D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745BDF">
        <w:rPr>
          <w:rFonts w:ascii="Arial" w:hAnsi="Arial"/>
          <w:b w:val="0"/>
          <w:sz w:val="20"/>
          <w:u w:val="none"/>
        </w:rPr>
      </w:r>
      <w:r w:rsidR="00745BDF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BDF" w:rsidRDefault="00745BDF">
      <w:r>
        <w:separator/>
      </w:r>
    </w:p>
  </w:endnote>
  <w:endnote w:type="continuationSeparator" w:id="0">
    <w:p w:rsidR="00745BDF" w:rsidRDefault="00745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BDF" w:rsidRDefault="00745BDF">
      <w:r>
        <w:separator/>
      </w:r>
    </w:p>
  </w:footnote>
  <w:footnote w:type="continuationSeparator" w:id="0">
    <w:p w:rsidR="00745BDF" w:rsidRDefault="00745B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BDF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938F9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31BCF"/>
    <w:rsid w:val="007325AC"/>
    <w:rsid w:val="007368CB"/>
    <w:rsid w:val="00745BDF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11A23"/>
    <w:rsid w:val="00931757"/>
    <w:rsid w:val="009338A0"/>
    <w:rsid w:val="00934A25"/>
    <w:rsid w:val="009429FC"/>
    <w:rsid w:val="00944920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B5ED8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87B4F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28C2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N:\Environmental%20Services\Field%20Services\ESD02-MasC-Fo2\Templates\AFO\CHECK%20MISSING%20INFORM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CHECK MISSING INFORMATION.dotx</Template>
  <TotalTime>1</TotalTime>
  <Pages>1</Pages>
  <Words>384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3121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1</cp:revision>
  <cp:lastPrinted>2015-05-12T15:16:00Z</cp:lastPrinted>
  <dcterms:created xsi:type="dcterms:W3CDTF">2016-05-24T14:46:00Z</dcterms:created>
  <dcterms:modified xsi:type="dcterms:W3CDTF">2016-05-24T14:47:00Z</dcterms:modified>
</cp:coreProperties>
</file>