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601C6C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FF6420" w:rsidRPr="00601C6C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01C6C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1" w:name="Check1"/>
    <w:p w:rsidR="00C12B47" w:rsidRDefault="00DC3F70" w:rsidP="00D162E3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C1FEF" w:rsidRPr="00DC3F7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1.</w:t>
      </w:r>
      <w:r w:rsidR="00FF6420">
        <w:rPr>
          <w:rFonts w:ascii="Arial" w:hAnsi="Arial"/>
          <w:b w:val="0"/>
          <w:sz w:val="24"/>
          <w:u w:val="none"/>
        </w:rPr>
        <w:tab/>
        <w:t>On DNR forms</w:t>
      </w:r>
      <w:r w:rsidR="00D162E3">
        <w:rPr>
          <w:rFonts w:ascii="Arial" w:hAnsi="Arial"/>
          <w:b w:val="0"/>
          <w:sz w:val="24"/>
          <w:u w:val="none"/>
        </w:rPr>
        <w:t xml:space="preserve"> (correct forms available </w:t>
      </w:r>
    </w:p>
    <w:p w:rsidR="00D162E3" w:rsidRPr="00D162E3" w:rsidRDefault="00C12B47" w:rsidP="00D162E3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color w:val="FF0000"/>
          <w:sz w:val="22"/>
          <w:szCs w:val="22"/>
          <w:u w:val="none"/>
        </w:rPr>
      </w:pPr>
      <w:r>
        <w:rPr>
          <w:rFonts w:ascii="Arial" w:hAnsi="Arial"/>
          <w:b w:val="0"/>
          <w:sz w:val="24"/>
          <w:u w:val="none"/>
        </w:rPr>
        <w:t xml:space="preserve">      </w:t>
      </w:r>
      <w:r w:rsidR="00D162E3">
        <w:rPr>
          <w:rFonts w:ascii="Arial" w:hAnsi="Arial"/>
          <w:b w:val="0"/>
          <w:sz w:val="24"/>
          <w:u w:val="none"/>
        </w:rPr>
        <w:t xml:space="preserve">at </w:t>
      </w:r>
      <w:hyperlink r:id="rId8" w:history="1">
        <w:r w:rsidR="00D162E3" w:rsidRPr="00D30566">
          <w:rPr>
            <w:rStyle w:val="Hyperlink"/>
            <w:rFonts w:ascii="Arial" w:hAnsi="Arial"/>
            <w:sz w:val="22"/>
            <w:szCs w:val="22"/>
          </w:rPr>
          <w:t>http://www.iowadnr.com/afo/forms.html</w:t>
        </w:r>
      </w:hyperlink>
      <w:r w:rsidR="00D162E3">
        <w:rPr>
          <w:rFonts w:ascii="Arial" w:hAnsi="Arial"/>
          <w:b w:val="0"/>
          <w:color w:val="FF0000"/>
          <w:sz w:val="22"/>
          <w:szCs w:val="22"/>
          <w:u w:val="none"/>
        </w:rPr>
        <w:t xml:space="preserve"> </w:t>
      </w:r>
      <w:r w:rsidR="00D162E3" w:rsidRPr="00D162E3">
        <w:rPr>
          <w:rFonts w:ascii="Arial" w:hAnsi="Arial"/>
          <w:b w:val="0"/>
          <w:sz w:val="22"/>
          <w:szCs w:val="22"/>
          <w:u w:val="none"/>
        </w:rPr>
        <w:t>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2"/>
    <w:p w:rsidR="00FF6420" w:rsidRDefault="00727644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DA018B" w:rsidRPr="00727644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3" w:name="Check51"/>
    <w:p w:rsidR="00FF6420" w:rsidRDefault="00727644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DA018B" w:rsidRPr="00727644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4" w:name="Check3"/>
    <w:p w:rsidR="00FF6420" w:rsidRDefault="00385A3F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>Filing fee paid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4"/>
    <w:p w:rsidR="00FF6420" w:rsidRDefault="00D6487D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</w:p>
    <w:p w:rsidR="00FF6420" w:rsidRDefault="00601C6C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272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wU9u9h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6" w:name="Check7"/>
    <w:p w:rsidR="00FF6420" w:rsidRPr="00086CEA" w:rsidRDefault="0002658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2"/>
          <w:szCs w:val="22"/>
          <w:u w:val="none"/>
        </w:rPr>
      </w:pPr>
      <w:r w:rsidRPr="00086CEA">
        <w:rPr>
          <w:rFonts w:ascii="Arial" w:hAnsi="Arial"/>
          <w:b w:val="0"/>
          <w:sz w:val="22"/>
          <w:szCs w:val="22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086CEA">
        <w:rPr>
          <w:rFonts w:ascii="Arial" w:hAnsi="Arial"/>
          <w:b w:val="0"/>
          <w:sz w:val="22"/>
          <w:szCs w:val="22"/>
          <w:u w:val="none"/>
        </w:rPr>
        <w:instrText xml:space="preserve"> FORMCHECKBOX </w:instrText>
      </w:r>
      <w:r w:rsidR="006C715B" w:rsidRPr="00086CEA">
        <w:rPr>
          <w:rFonts w:ascii="Arial" w:hAnsi="Arial"/>
          <w:b w:val="0"/>
          <w:sz w:val="22"/>
          <w:szCs w:val="22"/>
          <w:u w:val="none"/>
        </w:rPr>
      </w:r>
      <w:r w:rsidRPr="00086CEA">
        <w:rPr>
          <w:rFonts w:ascii="Arial" w:hAnsi="Arial"/>
          <w:b w:val="0"/>
          <w:sz w:val="22"/>
          <w:szCs w:val="22"/>
          <w:u w:val="none"/>
        </w:rPr>
        <w:fldChar w:fldCharType="end"/>
      </w:r>
      <w:bookmarkEnd w:id="6"/>
      <w:r w:rsidR="00FF6420" w:rsidRPr="00086CEA">
        <w:rPr>
          <w:rFonts w:ascii="Arial" w:hAnsi="Arial"/>
          <w:b w:val="0"/>
          <w:sz w:val="22"/>
          <w:szCs w:val="22"/>
          <w:u w:val="none"/>
        </w:rPr>
        <w:tab/>
        <w:t>7.</w:t>
      </w:r>
      <w:r w:rsidR="00FF6420" w:rsidRPr="00086CEA">
        <w:rPr>
          <w:rFonts w:ascii="Arial" w:hAnsi="Arial"/>
          <w:b w:val="0"/>
          <w:sz w:val="22"/>
          <w:szCs w:val="22"/>
          <w:u w:val="none"/>
        </w:rPr>
        <w:tab/>
        <w:t>Plat map included</w:t>
      </w:r>
    </w:p>
    <w:p w:rsidR="00FF6420" w:rsidRPr="00086CEA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szCs w:val="22"/>
          <w:u w:val="none"/>
        </w:rPr>
      </w:pPr>
      <w:r w:rsidRPr="00086CEA">
        <w:rPr>
          <w:rFonts w:ascii="Arial" w:hAnsi="Arial"/>
          <w:b w:val="0"/>
          <w:sz w:val="22"/>
          <w:szCs w:val="22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0"/>
      <w:r w:rsidRPr="00086CEA">
        <w:rPr>
          <w:rFonts w:ascii="Arial" w:hAnsi="Arial"/>
          <w:b w:val="0"/>
          <w:sz w:val="22"/>
          <w:szCs w:val="22"/>
          <w:u w:val="none"/>
        </w:rPr>
        <w:instrText xml:space="preserve"> FORMCHECKBOX </w:instrText>
      </w:r>
      <w:r w:rsidRPr="00086CEA">
        <w:rPr>
          <w:rFonts w:ascii="Arial" w:hAnsi="Arial"/>
          <w:b w:val="0"/>
          <w:sz w:val="22"/>
          <w:szCs w:val="22"/>
          <w:u w:val="none"/>
        </w:rPr>
      </w:r>
      <w:r w:rsidRPr="00086CEA">
        <w:rPr>
          <w:rFonts w:ascii="Arial" w:hAnsi="Arial"/>
          <w:b w:val="0"/>
          <w:sz w:val="22"/>
          <w:szCs w:val="22"/>
          <w:u w:val="none"/>
        </w:rPr>
        <w:fldChar w:fldCharType="end"/>
      </w:r>
      <w:bookmarkEnd w:id="7"/>
      <w:r w:rsidRPr="00086CEA">
        <w:rPr>
          <w:rFonts w:ascii="Arial" w:hAnsi="Arial"/>
          <w:b w:val="0"/>
          <w:sz w:val="22"/>
          <w:szCs w:val="22"/>
          <w:u w:val="none"/>
        </w:rPr>
        <w:tab/>
        <w:t>8. P index detailed report</w:t>
      </w:r>
    </w:p>
    <w:p w:rsidR="00FF6420" w:rsidRPr="00086CEA" w:rsidRDefault="00D162E3" w:rsidP="00C12B47">
      <w:pPr>
        <w:pStyle w:val="Title"/>
        <w:tabs>
          <w:tab w:val="left" w:pos="360"/>
        </w:tabs>
        <w:ind w:left="630" w:hanging="630"/>
        <w:jc w:val="left"/>
        <w:rPr>
          <w:rFonts w:ascii="Arial" w:hAnsi="Arial"/>
          <w:b w:val="0"/>
          <w:sz w:val="22"/>
          <w:szCs w:val="22"/>
          <w:u w:val="none"/>
        </w:rPr>
      </w:pPr>
      <w:r w:rsidRPr="00086CEA">
        <w:rPr>
          <w:rFonts w:ascii="Arial" w:hAnsi="Arial"/>
          <w:b w:val="0"/>
          <w:sz w:val="22"/>
          <w:szCs w:val="22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086CEA">
        <w:rPr>
          <w:rFonts w:ascii="Arial" w:hAnsi="Arial"/>
          <w:b w:val="0"/>
          <w:sz w:val="22"/>
          <w:szCs w:val="22"/>
          <w:u w:val="none"/>
        </w:rPr>
        <w:instrText xml:space="preserve"> FORMCHECKBOX </w:instrText>
      </w:r>
      <w:r w:rsidR="003501B8" w:rsidRPr="00086CEA">
        <w:rPr>
          <w:rFonts w:ascii="Arial" w:hAnsi="Arial"/>
          <w:b w:val="0"/>
          <w:sz w:val="22"/>
          <w:szCs w:val="22"/>
          <w:u w:val="none"/>
        </w:rPr>
      </w:r>
      <w:r w:rsidRPr="00086CEA">
        <w:rPr>
          <w:rFonts w:ascii="Arial" w:hAnsi="Arial"/>
          <w:b w:val="0"/>
          <w:sz w:val="22"/>
          <w:szCs w:val="22"/>
          <w:u w:val="none"/>
        </w:rPr>
        <w:fldChar w:fldCharType="end"/>
      </w:r>
      <w:r w:rsidR="009B06CB" w:rsidRPr="00086CEA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086CEA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086CEA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086CEA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12B47" w:rsidRPr="00086CEA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086CEA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FF6420" w:rsidRPr="00086CEA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szCs w:val="22"/>
          <w:u w:val="none"/>
        </w:rPr>
      </w:pPr>
      <w:r w:rsidRPr="00086CEA">
        <w:rPr>
          <w:rFonts w:ascii="Arial" w:hAnsi="Arial"/>
          <w:b w:val="0"/>
          <w:sz w:val="22"/>
          <w:szCs w:val="22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5"/>
      <w:r w:rsidRPr="00086CEA">
        <w:rPr>
          <w:rFonts w:ascii="Arial" w:hAnsi="Arial"/>
          <w:b w:val="0"/>
          <w:sz w:val="22"/>
          <w:szCs w:val="22"/>
          <w:u w:val="none"/>
        </w:rPr>
        <w:instrText xml:space="preserve"> FORMCHECKBOX </w:instrText>
      </w:r>
      <w:r w:rsidRPr="00086CEA">
        <w:rPr>
          <w:rFonts w:ascii="Arial" w:hAnsi="Arial"/>
          <w:b w:val="0"/>
          <w:sz w:val="22"/>
          <w:szCs w:val="22"/>
          <w:u w:val="none"/>
        </w:rPr>
      </w:r>
      <w:r w:rsidRPr="00086CEA">
        <w:rPr>
          <w:rFonts w:ascii="Arial" w:hAnsi="Arial"/>
          <w:b w:val="0"/>
          <w:sz w:val="22"/>
          <w:szCs w:val="22"/>
          <w:u w:val="none"/>
        </w:rPr>
        <w:fldChar w:fldCharType="end"/>
      </w:r>
      <w:bookmarkEnd w:id="8"/>
      <w:r w:rsidR="005E22DA" w:rsidRPr="00086CEA">
        <w:rPr>
          <w:rFonts w:ascii="Arial" w:hAnsi="Arial"/>
          <w:b w:val="0"/>
          <w:sz w:val="22"/>
          <w:szCs w:val="22"/>
          <w:u w:val="none"/>
        </w:rPr>
        <w:tab/>
        <w:t>10</w:t>
      </w:r>
      <w:r w:rsidRPr="00086CEA">
        <w:rPr>
          <w:rFonts w:ascii="Arial" w:hAnsi="Arial"/>
          <w:b w:val="0"/>
          <w:sz w:val="22"/>
          <w:szCs w:val="22"/>
          <w:u w:val="none"/>
        </w:rPr>
        <w:t>.</w:t>
      </w:r>
      <w:r w:rsidRPr="00086CEA">
        <w:rPr>
          <w:rFonts w:ascii="Arial" w:hAnsi="Arial"/>
          <w:b w:val="0"/>
          <w:sz w:val="22"/>
          <w:szCs w:val="22"/>
          <w:u w:val="none"/>
        </w:rPr>
        <w:tab/>
        <w:t>Specific data fields completed: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D162E3" w:rsidRDefault="00D162E3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bookmarkStart w:id="16" w:name="Check21"/>
    <w:p w:rsidR="00FF6420" w:rsidRDefault="002207FC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26C7" w:rsidRPr="002207FC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 w:rsidR="00FF6420"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9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9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20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bookmarkStart w:id="21" w:name="Check35"/>
      <w:r w:rsidR="000048CE"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r w:rsidR="000048CE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C47DC0" w:rsidRPr="000048CE">
        <w:rPr>
          <w:rFonts w:ascii="Arial" w:hAnsi="Arial"/>
          <w:b w:val="0"/>
          <w:sz w:val="20"/>
          <w:u w:val="none"/>
        </w:rPr>
      </w:r>
      <w:r w:rsidR="000048CE"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3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243E21" w:rsidRDefault="00243E2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9B0BEE" w:rsidRDefault="009B0BEE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</w:p>
    <w:p w:rsidR="004E7317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</w:p>
    <w:p w:rsidR="004E7317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</w:p>
    <w:p w:rsidR="004E7317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</w:p>
    <w:p w:rsidR="004E7317" w:rsidRPr="00F00330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</w:p>
    <w:p w:rsidR="00FF6420" w:rsidRPr="009A3CA8" w:rsidRDefault="009A3CA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  <w:r w:rsidRPr="009A3CA8">
        <w:rPr>
          <w:rFonts w:ascii="Arial" w:hAnsi="Arial"/>
          <w:sz w:val="20"/>
          <w:u w:val="none"/>
        </w:rPr>
        <w:t>Facility ID:</w:t>
      </w:r>
      <w:r w:rsidR="00BB31AC">
        <w:rPr>
          <w:rFonts w:ascii="Arial" w:hAnsi="Arial"/>
          <w:sz w:val="20"/>
          <w:u w:val="none"/>
        </w:rPr>
        <w:t xml:space="preserve">  </w:t>
      </w:r>
      <w:r w:rsidR="00D6487D">
        <w:rPr>
          <w:rFonts w:ascii="Arial" w:hAnsi="Arial"/>
          <w:sz w:val="20"/>
          <w:u w:val="none"/>
        </w:rPr>
        <w:t>6</w:t>
      </w:r>
      <w:r w:rsidR="0059708F">
        <w:rPr>
          <w:rFonts w:ascii="Arial" w:hAnsi="Arial"/>
          <w:sz w:val="20"/>
          <w:u w:val="none"/>
        </w:rPr>
        <w:t>4</w:t>
      </w:r>
      <w:r w:rsidR="00C30933">
        <w:rPr>
          <w:rFonts w:ascii="Arial" w:hAnsi="Arial"/>
          <w:sz w:val="20"/>
          <w:u w:val="none"/>
        </w:rPr>
        <w:t>669</w:t>
      </w:r>
    </w:p>
    <w:p w:rsidR="00CE5539" w:rsidRDefault="009A3CA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  <w:r w:rsidRPr="009A3CA8">
        <w:rPr>
          <w:rFonts w:ascii="Arial" w:hAnsi="Arial"/>
          <w:sz w:val="20"/>
          <w:u w:val="none"/>
        </w:rPr>
        <w:t>Facility Name:</w:t>
      </w:r>
      <w:r w:rsidR="00CE5539">
        <w:rPr>
          <w:rFonts w:ascii="Arial" w:hAnsi="Arial"/>
          <w:sz w:val="20"/>
          <w:u w:val="none"/>
        </w:rPr>
        <w:t xml:space="preserve"> </w:t>
      </w:r>
      <w:r w:rsidR="00C30933">
        <w:rPr>
          <w:rFonts w:ascii="Arial" w:hAnsi="Arial"/>
          <w:sz w:val="20"/>
          <w:u w:val="none"/>
        </w:rPr>
        <w:t>Boonstra Farms Inc</w:t>
      </w:r>
    </w:p>
    <w:p w:rsidR="00FF6420" w:rsidRPr="009A3CA8" w:rsidRDefault="009A3CA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  <w:r w:rsidRPr="009A3CA8">
        <w:rPr>
          <w:rFonts w:ascii="Arial" w:hAnsi="Arial"/>
          <w:sz w:val="20"/>
          <w:u w:val="none"/>
        </w:rPr>
        <w:t>County:</w:t>
      </w:r>
      <w:r w:rsidR="00BB31AC">
        <w:rPr>
          <w:rFonts w:ascii="Arial" w:hAnsi="Arial"/>
          <w:sz w:val="20"/>
          <w:u w:val="none"/>
        </w:rPr>
        <w:t xml:space="preserve">  </w:t>
      </w:r>
      <w:r w:rsidR="00D6487D">
        <w:rPr>
          <w:rFonts w:ascii="Arial" w:hAnsi="Arial"/>
          <w:sz w:val="20"/>
          <w:u w:val="none"/>
        </w:rPr>
        <w:t>Sioux</w:t>
      </w:r>
    </w:p>
    <w:p w:rsidR="00FF6420" w:rsidRPr="009A3CA8" w:rsidRDefault="009A3CA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  <w:u w:val="none"/>
        </w:rPr>
      </w:pPr>
      <w:r w:rsidRPr="009A3CA8">
        <w:rPr>
          <w:rFonts w:ascii="Arial" w:hAnsi="Arial"/>
          <w:sz w:val="20"/>
          <w:u w:val="none"/>
        </w:rPr>
        <w:t>Reviewer:</w:t>
      </w:r>
      <w:r w:rsidR="00BB31AC">
        <w:rPr>
          <w:rFonts w:ascii="Arial" w:hAnsi="Arial"/>
          <w:sz w:val="20"/>
          <w:u w:val="none"/>
        </w:rPr>
        <w:t xml:space="preserve">  Londa Witte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 w:rsidP="00914BDE">
      <w:pPr>
        <w:pStyle w:val="Title"/>
        <w:tabs>
          <w:tab w:val="left" w:pos="360"/>
        </w:tabs>
        <w:ind w:left="270" w:right="-274"/>
        <w:jc w:val="left"/>
        <w:rPr>
          <w:rFonts w:ascii="Arial" w:hAnsi="Arial"/>
          <w:b w:val="0"/>
          <w:sz w:val="20"/>
          <w:u w:val="none"/>
        </w:rPr>
      </w:pPr>
    </w:p>
    <w:p w:rsidR="00FF6420" w:rsidRPr="00914BDE" w:rsidRDefault="00914BDE" w:rsidP="00914BDE">
      <w:pPr>
        <w:pStyle w:val="Title"/>
        <w:tabs>
          <w:tab w:val="left" w:pos="360"/>
        </w:tabs>
        <w:ind w:left="270" w:right="-274"/>
        <w:jc w:val="left"/>
        <w:rPr>
          <w:rFonts w:ascii="Arial" w:hAnsi="Arial"/>
          <w:color w:val="FF0000"/>
          <w:sz w:val="24"/>
          <w:szCs w:val="24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Pr="00914BDE">
        <w:rPr>
          <w:rFonts w:ascii="Arial" w:hAnsi="Arial"/>
          <w:color w:val="FF0000"/>
          <w:sz w:val="24"/>
          <w:szCs w:val="24"/>
          <w:u w:val="none"/>
        </w:rPr>
        <w:t>Please submit a c</w:t>
      </w:r>
      <w:r w:rsidR="00934BB0">
        <w:rPr>
          <w:rFonts w:ascii="Arial" w:hAnsi="Arial"/>
          <w:color w:val="FF0000"/>
          <w:sz w:val="24"/>
          <w:szCs w:val="24"/>
          <w:u w:val="none"/>
        </w:rPr>
        <w:t>urrent copy of your 200A License</w:t>
      </w:r>
      <w:r w:rsidRPr="00914BDE">
        <w:rPr>
          <w:rFonts w:ascii="Arial" w:hAnsi="Arial"/>
          <w:color w:val="FF0000"/>
          <w:sz w:val="24"/>
          <w:szCs w:val="24"/>
          <w:u w:val="none"/>
        </w:rPr>
        <w:t>.</w:t>
      </w:r>
    </w:p>
    <w:p w:rsidR="004E7317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086CEA" w:rsidRDefault="00086CE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4E7317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4E7317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4E7317" w:rsidRDefault="004E7317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bookmarkStart w:id="24" w:name="Check40"/>
    <w:p w:rsidR="005E22DA" w:rsidRDefault="00914BDE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4"/>
      <w:r w:rsidR="005E22DA"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914BDE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0048CE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C47DC0" w:rsidRPr="000048CE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321A4D"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8F0CB1" w:rsidRDefault="008F0CB1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8F0CB1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8E4" w:rsidRDefault="008178E4">
      <w:r>
        <w:separator/>
      </w:r>
    </w:p>
  </w:endnote>
  <w:endnote w:type="continuationSeparator" w:id="0">
    <w:p w:rsidR="008178E4" w:rsidRDefault="00817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8E4" w:rsidRDefault="008178E4">
      <w:r>
        <w:separator/>
      </w:r>
    </w:p>
  </w:footnote>
  <w:footnote w:type="continuationSeparator" w:id="0">
    <w:p w:rsidR="008178E4" w:rsidRDefault="008178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287"/>
    <w:rsid w:val="00004128"/>
    <w:rsid w:val="000048CE"/>
    <w:rsid w:val="00006650"/>
    <w:rsid w:val="000066CA"/>
    <w:rsid w:val="0000736B"/>
    <w:rsid w:val="00014367"/>
    <w:rsid w:val="0001771D"/>
    <w:rsid w:val="00021FE5"/>
    <w:rsid w:val="00026580"/>
    <w:rsid w:val="000343DF"/>
    <w:rsid w:val="000407B8"/>
    <w:rsid w:val="00044860"/>
    <w:rsid w:val="00044AA7"/>
    <w:rsid w:val="0004585E"/>
    <w:rsid w:val="000462C3"/>
    <w:rsid w:val="00053E2B"/>
    <w:rsid w:val="00055601"/>
    <w:rsid w:val="000562A0"/>
    <w:rsid w:val="00061AF3"/>
    <w:rsid w:val="00061F41"/>
    <w:rsid w:val="0006281F"/>
    <w:rsid w:val="00066F2D"/>
    <w:rsid w:val="00074987"/>
    <w:rsid w:val="00077254"/>
    <w:rsid w:val="000778EF"/>
    <w:rsid w:val="00080DF6"/>
    <w:rsid w:val="00081680"/>
    <w:rsid w:val="00086CEA"/>
    <w:rsid w:val="00090CEC"/>
    <w:rsid w:val="000912D1"/>
    <w:rsid w:val="00091398"/>
    <w:rsid w:val="000939C7"/>
    <w:rsid w:val="00095E6F"/>
    <w:rsid w:val="000A79DA"/>
    <w:rsid w:val="000B389D"/>
    <w:rsid w:val="000B39FC"/>
    <w:rsid w:val="000D31FD"/>
    <w:rsid w:val="000D491E"/>
    <w:rsid w:val="000E30B8"/>
    <w:rsid w:val="000E384F"/>
    <w:rsid w:val="000E523D"/>
    <w:rsid w:val="000F4F1B"/>
    <w:rsid w:val="001008B4"/>
    <w:rsid w:val="00103EEB"/>
    <w:rsid w:val="0010493D"/>
    <w:rsid w:val="00104A74"/>
    <w:rsid w:val="001051E3"/>
    <w:rsid w:val="0010602E"/>
    <w:rsid w:val="00115C7F"/>
    <w:rsid w:val="00121964"/>
    <w:rsid w:val="00123C70"/>
    <w:rsid w:val="00123CA1"/>
    <w:rsid w:val="00127BF1"/>
    <w:rsid w:val="0013359B"/>
    <w:rsid w:val="00135EC7"/>
    <w:rsid w:val="00141B32"/>
    <w:rsid w:val="00144AB1"/>
    <w:rsid w:val="00152FF7"/>
    <w:rsid w:val="0015445B"/>
    <w:rsid w:val="0015536E"/>
    <w:rsid w:val="00155DC5"/>
    <w:rsid w:val="00157C46"/>
    <w:rsid w:val="00157D4F"/>
    <w:rsid w:val="00161C01"/>
    <w:rsid w:val="00161D57"/>
    <w:rsid w:val="0016580E"/>
    <w:rsid w:val="0017143B"/>
    <w:rsid w:val="00181697"/>
    <w:rsid w:val="00183F05"/>
    <w:rsid w:val="00186F0C"/>
    <w:rsid w:val="0018788F"/>
    <w:rsid w:val="001A0A11"/>
    <w:rsid w:val="001A1A95"/>
    <w:rsid w:val="001A72E7"/>
    <w:rsid w:val="001B7A38"/>
    <w:rsid w:val="001C08B2"/>
    <w:rsid w:val="001C1384"/>
    <w:rsid w:val="001C2381"/>
    <w:rsid w:val="001C30F6"/>
    <w:rsid w:val="001D01C8"/>
    <w:rsid w:val="001D04E7"/>
    <w:rsid w:val="001D2893"/>
    <w:rsid w:val="001D2A26"/>
    <w:rsid w:val="001D5DDD"/>
    <w:rsid w:val="001D7F57"/>
    <w:rsid w:val="001E01EE"/>
    <w:rsid w:val="001E15C8"/>
    <w:rsid w:val="001E5659"/>
    <w:rsid w:val="001E6CB0"/>
    <w:rsid w:val="001E6D9B"/>
    <w:rsid w:val="001F33E5"/>
    <w:rsid w:val="002009D2"/>
    <w:rsid w:val="00200DE4"/>
    <w:rsid w:val="00201F53"/>
    <w:rsid w:val="002034E7"/>
    <w:rsid w:val="00207166"/>
    <w:rsid w:val="00211D09"/>
    <w:rsid w:val="002125F1"/>
    <w:rsid w:val="00212DCA"/>
    <w:rsid w:val="00213176"/>
    <w:rsid w:val="00213836"/>
    <w:rsid w:val="00214986"/>
    <w:rsid w:val="00217FC2"/>
    <w:rsid w:val="002207FC"/>
    <w:rsid w:val="00224DA5"/>
    <w:rsid w:val="00227130"/>
    <w:rsid w:val="0023441B"/>
    <w:rsid w:val="002429AB"/>
    <w:rsid w:val="00243E21"/>
    <w:rsid w:val="00246675"/>
    <w:rsid w:val="00253577"/>
    <w:rsid w:val="00260059"/>
    <w:rsid w:val="00266188"/>
    <w:rsid w:val="00266478"/>
    <w:rsid w:val="00266FF0"/>
    <w:rsid w:val="0026719A"/>
    <w:rsid w:val="002675A1"/>
    <w:rsid w:val="00270465"/>
    <w:rsid w:val="00273B8C"/>
    <w:rsid w:val="00274931"/>
    <w:rsid w:val="002765E7"/>
    <w:rsid w:val="00286A4C"/>
    <w:rsid w:val="0029274C"/>
    <w:rsid w:val="002930B5"/>
    <w:rsid w:val="002A095B"/>
    <w:rsid w:val="002A2DF5"/>
    <w:rsid w:val="002A3AC4"/>
    <w:rsid w:val="002A4E0A"/>
    <w:rsid w:val="002A6CE1"/>
    <w:rsid w:val="002B1DE2"/>
    <w:rsid w:val="002C0861"/>
    <w:rsid w:val="002C6670"/>
    <w:rsid w:val="002D0219"/>
    <w:rsid w:val="002D4673"/>
    <w:rsid w:val="002D4FC2"/>
    <w:rsid w:val="002E1615"/>
    <w:rsid w:val="002E37F3"/>
    <w:rsid w:val="002E4A87"/>
    <w:rsid w:val="002F0917"/>
    <w:rsid w:val="002F3E1E"/>
    <w:rsid w:val="002F675C"/>
    <w:rsid w:val="003012D8"/>
    <w:rsid w:val="00302AE6"/>
    <w:rsid w:val="00303229"/>
    <w:rsid w:val="00303644"/>
    <w:rsid w:val="00305AEC"/>
    <w:rsid w:val="00315DF2"/>
    <w:rsid w:val="00316787"/>
    <w:rsid w:val="0031700E"/>
    <w:rsid w:val="0032021A"/>
    <w:rsid w:val="00320A06"/>
    <w:rsid w:val="00320B3F"/>
    <w:rsid w:val="003211BF"/>
    <w:rsid w:val="00321A4D"/>
    <w:rsid w:val="00321CD3"/>
    <w:rsid w:val="003220F5"/>
    <w:rsid w:val="00322C5B"/>
    <w:rsid w:val="0032316A"/>
    <w:rsid w:val="00333805"/>
    <w:rsid w:val="003350E7"/>
    <w:rsid w:val="003412F8"/>
    <w:rsid w:val="003447E4"/>
    <w:rsid w:val="00347A67"/>
    <w:rsid w:val="003501B8"/>
    <w:rsid w:val="003501E2"/>
    <w:rsid w:val="003518F3"/>
    <w:rsid w:val="00352937"/>
    <w:rsid w:val="00357B69"/>
    <w:rsid w:val="0036201F"/>
    <w:rsid w:val="00362554"/>
    <w:rsid w:val="00364178"/>
    <w:rsid w:val="00365782"/>
    <w:rsid w:val="00367B7F"/>
    <w:rsid w:val="00367C96"/>
    <w:rsid w:val="00370191"/>
    <w:rsid w:val="00371C7C"/>
    <w:rsid w:val="003745EB"/>
    <w:rsid w:val="0037765C"/>
    <w:rsid w:val="003779C3"/>
    <w:rsid w:val="00380DCE"/>
    <w:rsid w:val="00382CFE"/>
    <w:rsid w:val="00383EAF"/>
    <w:rsid w:val="00384DDA"/>
    <w:rsid w:val="00384DE3"/>
    <w:rsid w:val="00385A3F"/>
    <w:rsid w:val="00390B4B"/>
    <w:rsid w:val="003950BC"/>
    <w:rsid w:val="003965C7"/>
    <w:rsid w:val="003A6091"/>
    <w:rsid w:val="003B10D0"/>
    <w:rsid w:val="003B39B0"/>
    <w:rsid w:val="003B4A45"/>
    <w:rsid w:val="003B4BE7"/>
    <w:rsid w:val="003B6724"/>
    <w:rsid w:val="003C219A"/>
    <w:rsid w:val="003C6002"/>
    <w:rsid w:val="003C6795"/>
    <w:rsid w:val="003D34F5"/>
    <w:rsid w:val="003E1684"/>
    <w:rsid w:val="003F08EE"/>
    <w:rsid w:val="003F1AB4"/>
    <w:rsid w:val="003F1C13"/>
    <w:rsid w:val="003F4794"/>
    <w:rsid w:val="00400234"/>
    <w:rsid w:val="00402BCE"/>
    <w:rsid w:val="0040576E"/>
    <w:rsid w:val="0041251D"/>
    <w:rsid w:val="00413A02"/>
    <w:rsid w:val="00414E15"/>
    <w:rsid w:val="00424C71"/>
    <w:rsid w:val="004269B1"/>
    <w:rsid w:val="00436175"/>
    <w:rsid w:val="0044046F"/>
    <w:rsid w:val="0044087E"/>
    <w:rsid w:val="00453372"/>
    <w:rsid w:val="00455D55"/>
    <w:rsid w:val="00456D5A"/>
    <w:rsid w:val="00461FD4"/>
    <w:rsid w:val="00462F72"/>
    <w:rsid w:val="00464CFE"/>
    <w:rsid w:val="00470E58"/>
    <w:rsid w:val="00471743"/>
    <w:rsid w:val="00471B36"/>
    <w:rsid w:val="0047362B"/>
    <w:rsid w:val="00473F2A"/>
    <w:rsid w:val="00473FAA"/>
    <w:rsid w:val="004762BF"/>
    <w:rsid w:val="0047688C"/>
    <w:rsid w:val="004773DA"/>
    <w:rsid w:val="0048003B"/>
    <w:rsid w:val="004807BC"/>
    <w:rsid w:val="0048182F"/>
    <w:rsid w:val="00481B92"/>
    <w:rsid w:val="00497AC9"/>
    <w:rsid w:val="00497F22"/>
    <w:rsid w:val="004A193F"/>
    <w:rsid w:val="004B24CE"/>
    <w:rsid w:val="004B30D0"/>
    <w:rsid w:val="004B4890"/>
    <w:rsid w:val="004B7C88"/>
    <w:rsid w:val="004C0FAE"/>
    <w:rsid w:val="004C23AF"/>
    <w:rsid w:val="004C28BD"/>
    <w:rsid w:val="004C43D7"/>
    <w:rsid w:val="004C6B2A"/>
    <w:rsid w:val="004D1EDD"/>
    <w:rsid w:val="004D4456"/>
    <w:rsid w:val="004D57F7"/>
    <w:rsid w:val="004D6531"/>
    <w:rsid w:val="004D7860"/>
    <w:rsid w:val="004D7A91"/>
    <w:rsid w:val="004E5B39"/>
    <w:rsid w:val="004E7317"/>
    <w:rsid w:val="004F512D"/>
    <w:rsid w:val="00500CCA"/>
    <w:rsid w:val="005012CA"/>
    <w:rsid w:val="00512C7F"/>
    <w:rsid w:val="0051364A"/>
    <w:rsid w:val="00515213"/>
    <w:rsid w:val="005245D8"/>
    <w:rsid w:val="005267D1"/>
    <w:rsid w:val="00526DB5"/>
    <w:rsid w:val="005311D2"/>
    <w:rsid w:val="00532536"/>
    <w:rsid w:val="00534DDB"/>
    <w:rsid w:val="00536150"/>
    <w:rsid w:val="00537C59"/>
    <w:rsid w:val="00540AF5"/>
    <w:rsid w:val="00543621"/>
    <w:rsid w:val="00544F55"/>
    <w:rsid w:val="00545904"/>
    <w:rsid w:val="00555CCF"/>
    <w:rsid w:val="0055675E"/>
    <w:rsid w:val="005629DC"/>
    <w:rsid w:val="00563F3D"/>
    <w:rsid w:val="0056537C"/>
    <w:rsid w:val="005664E5"/>
    <w:rsid w:val="00570744"/>
    <w:rsid w:val="005708B3"/>
    <w:rsid w:val="00574F24"/>
    <w:rsid w:val="005770FB"/>
    <w:rsid w:val="00581534"/>
    <w:rsid w:val="005873AA"/>
    <w:rsid w:val="00590373"/>
    <w:rsid w:val="00590725"/>
    <w:rsid w:val="00590CE8"/>
    <w:rsid w:val="0059708F"/>
    <w:rsid w:val="005A3DD1"/>
    <w:rsid w:val="005B515E"/>
    <w:rsid w:val="005C1E33"/>
    <w:rsid w:val="005C63FC"/>
    <w:rsid w:val="005D06CA"/>
    <w:rsid w:val="005D194B"/>
    <w:rsid w:val="005D2BBD"/>
    <w:rsid w:val="005D5209"/>
    <w:rsid w:val="005D76FB"/>
    <w:rsid w:val="005E22DA"/>
    <w:rsid w:val="005E56AD"/>
    <w:rsid w:val="005E695A"/>
    <w:rsid w:val="005E69FA"/>
    <w:rsid w:val="005E6B14"/>
    <w:rsid w:val="005F4967"/>
    <w:rsid w:val="006003A8"/>
    <w:rsid w:val="00601C6C"/>
    <w:rsid w:val="006020D9"/>
    <w:rsid w:val="006030D7"/>
    <w:rsid w:val="006036D8"/>
    <w:rsid w:val="00604420"/>
    <w:rsid w:val="00621381"/>
    <w:rsid w:val="00622B41"/>
    <w:rsid w:val="006243C0"/>
    <w:rsid w:val="00624511"/>
    <w:rsid w:val="006264FF"/>
    <w:rsid w:val="00626E50"/>
    <w:rsid w:val="00637E64"/>
    <w:rsid w:val="00640C0B"/>
    <w:rsid w:val="00643BD8"/>
    <w:rsid w:val="00645614"/>
    <w:rsid w:val="00645CF3"/>
    <w:rsid w:val="006507B9"/>
    <w:rsid w:val="0065115A"/>
    <w:rsid w:val="00651211"/>
    <w:rsid w:val="00652AA6"/>
    <w:rsid w:val="00653DED"/>
    <w:rsid w:val="00657FC1"/>
    <w:rsid w:val="00671916"/>
    <w:rsid w:val="00673CCA"/>
    <w:rsid w:val="00674639"/>
    <w:rsid w:val="00680F5F"/>
    <w:rsid w:val="0068786C"/>
    <w:rsid w:val="006961E2"/>
    <w:rsid w:val="0069721E"/>
    <w:rsid w:val="006A37BB"/>
    <w:rsid w:val="006A3F76"/>
    <w:rsid w:val="006A5554"/>
    <w:rsid w:val="006B04D4"/>
    <w:rsid w:val="006B33FF"/>
    <w:rsid w:val="006B5012"/>
    <w:rsid w:val="006B5708"/>
    <w:rsid w:val="006B5AB0"/>
    <w:rsid w:val="006C0A1B"/>
    <w:rsid w:val="006C35C3"/>
    <w:rsid w:val="006C6687"/>
    <w:rsid w:val="006C715B"/>
    <w:rsid w:val="006D27DB"/>
    <w:rsid w:val="006D38F5"/>
    <w:rsid w:val="006D58EB"/>
    <w:rsid w:val="006D5B11"/>
    <w:rsid w:val="006E1139"/>
    <w:rsid w:val="006E2FD6"/>
    <w:rsid w:val="006E549C"/>
    <w:rsid w:val="006E6E77"/>
    <w:rsid w:val="006F40C9"/>
    <w:rsid w:val="006F6F08"/>
    <w:rsid w:val="00700F87"/>
    <w:rsid w:val="00711EDB"/>
    <w:rsid w:val="00712183"/>
    <w:rsid w:val="00712CD9"/>
    <w:rsid w:val="00721FA6"/>
    <w:rsid w:val="00727644"/>
    <w:rsid w:val="00731BCF"/>
    <w:rsid w:val="007325AC"/>
    <w:rsid w:val="007368CB"/>
    <w:rsid w:val="007447BB"/>
    <w:rsid w:val="00750760"/>
    <w:rsid w:val="00750DAB"/>
    <w:rsid w:val="00753441"/>
    <w:rsid w:val="0075361B"/>
    <w:rsid w:val="00753B5B"/>
    <w:rsid w:val="00753CE4"/>
    <w:rsid w:val="00762D3C"/>
    <w:rsid w:val="00766992"/>
    <w:rsid w:val="0076770A"/>
    <w:rsid w:val="007700DB"/>
    <w:rsid w:val="007708DD"/>
    <w:rsid w:val="00776040"/>
    <w:rsid w:val="007773FE"/>
    <w:rsid w:val="0078716A"/>
    <w:rsid w:val="00790AA3"/>
    <w:rsid w:val="00791DA7"/>
    <w:rsid w:val="007A04CA"/>
    <w:rsid w:val="007A1DCE"/>
    <w:rsid w:val="007A508B"/>
    <w:rsid w:val="007A5C6C"/>
    <w:rsid w:val="007B06BE"/>
    <w:rsid w:val="007B7620"/>
    <w:rsid w:val="007C217D"/>
    <w:rsid w:val="007C64B7"/>
    <w:rsid w:val="007C7090"/>
    <w:rsid w:val="007D0BE7"/>
    <w:rsid w:val="007E10EE"/>
    <w:rsid w:val="007E400B"/>
    <w:rsid w:val="007E4BD0"/>
    <w:rsid w:val="007F71F4"/>
    <w:rsid w:val="00801F2D"/>
    <w:rsid w:val="00801F42"/>
    <w:rsid w:val="00805A5C"/>
    <w:rsid w:val="00810DF9"/>
    <w:rsid w:val="008178E4"/>
    <w:rsid w:val="00817DC8"/>
    <w:rsid w:val="0082076E"/>
    <w:rsid w:val="0082090A"/>
    <w:rsid w:val="0082659E"/>
    <w:rsid w:val="008275CC"/>
    <w:rsid w:val="008275F1"/>
    <w:rsid w:val="00834703"/>
    <w:rsid w:val="00835A33"/>
    <w:rsid w:val="00835A61"/>
    <w:rsid w:val="00836168"/>
    <w:rsid w:val="00841B24"/>
    <w:rsid w:val="00841CE3"/>
    <w:rsid w:val="00843F7C"/>
    <w:rsid w:val="00844BD6"/>
    <w:rsid w:val="00845BDD"/>
    <w:rsid w:val="00845D02"/>
    <w:rsid w:val="0084631D"/>
    <w:rsid w:val="00850738"/>
    <w:rsid w:val="00855E39"/>
    <w:rsid w:val="00856429"/>
    <w:rsid w:val="00857A59"/>
    <w:rsid w:val="008603D5"/>
    <w:rsid w:val="0086083E"/>
    <w:rsid w:val="00865BF0"/>
    <w:rsid w:val="008668D7"/>
    <w:rsid w:val="00866D0A"/>
    <w:rsid w:val="00867C33"/>
    <w:rsid w:val="008716DC"/>
    <w:rsid w:val="00871B49"/>
    <w:rsid w:val="008761B9"/>
    <w:rsid w:val="00883059"/>
    <w:rsid w:val="00884FD3"/>
    <w:rsid w:val="00890C00"/>
    <w:rsid w:val="00891D64"/>
    <w:rsid w:val="00893445"/>
    <w:rsid w:val="008947DF"/>
    <w:rsid w:val="008A5169"/>
    <w:rsid w:val="008A654E"/>
    <w:rsid w:val="008A6EAF"/>
    <w:rsid w:val="008B114D"/>
    <w:rsid w:val="008B3554"/>
    <w:rsid w:val="008B5078"/>
    <w:rsid w:val="008B5AB9"/>
    <w:rsid w:val="008C0C68"/>
    <w:rsid w:val="008E1430"/>
    <w:rsid w:val="008E1A5E"/>
    <w:rsid w:val="008E213C"/>
    <w:rsid w:val="008E491D"/>
    <w:rsid w:val="008E773A"/>
    <w:rsid w:val="008E7E85"/>
    <w:rsid w:val="008F0CB1"/>
    <w:rsid w:val="008F2746"/>
    <w:rsid w:val="00901485"/>
    <w:rsid w:val="009024C8"/>
    <w:rsid w:val="009039F0"/>
    <w:rsid w:val="00910CC7"/>
    <w:rsid w:val="00914BDE"/>
    <w:rsid w:val="009213EF"/>
    <w:rsid w:val="00926ECF"/>
    <w:rsid w:val="00927D4F"/>
    <w:rsid w:val="00931757"/>
    <w:rsid w:val="009321C9"/>
    <w:rsid w:val="00932C50"/>
    <w:rsid w:val="009338A0"/>
    <w:rsid w:val="00934A25"/>
    <w:rsid w:val="00934BB0"/>
    <w:rsid w:val="0093528E"/>
    <w:rsid w:val="009429FC"/>
    <w:rsid w:val="0094591C"/>
    <w:rsid w:val="00945C21"/>
    <w:rsid w:val="00953A41"/>
    <w:rsid w:val="00965231"/>
    <w:rsid w:val="00965E1F"/>
    <w:rsid w:val="009715AA"/>
    <w:rsid w:val="0097352E"/>
    <w:rsid w:val="00973E71"/>
    <w:rsid w:val="0097626B"/>
    <w:rsid w:val="00976E0B"/>
    <w:rsid w:val="0098285A"/>
    <w:rsid w:val="0098377A"/>
    <w:rsid w:val="00985C49"/>
    <w:rsid w:val="0098686C"/>
    <w:rsid w:val="009903D2"/>
    <w:rsid w:val="009926C7"/>
    <w:rsid w:val="00992A3E"/>
    <w:rsid w:val="00992D8D"/>
    <w:rsid w:val="00993802"/>
    <w:rsid w:val="00993CEA"/>
    <w:rsid w:val="00993D7E"/>
    <w:rsid w:val="00994C8F"/>
    <w:rsid w:val="0099717C"/>
    <w:rsid w:val="00997247"/>
    <w:rsid w:val="009A3CA8"/>
    <w:rsid w:val="009A473C"/>
    <w:rsid w:val="009A5BB9"/>
    <w:rsid w:val="009A5DE6"/>
    <w:rsid w:val="009A78B3"/>
    <w:rsid w:val="009B06CB"/>
    <w:rsid w:val="009B0BEE"/>
    <w:rsid w:val="009B25BF"/>
    <w:rsid w:val="009B2EA8"/>
    <w:rsid w:val="009B34A5"/>
    <w:rsid w:val="009B5695"/>
    <w:rsid w:val="009C25D8"/>
    <w:rsid w:val="009C3B86"/>
    <w:rsid w:val="009C47F0"/>
    <w:rsid w:val="009C7A47"/>
    <w:rsid w:val="009D11FE"/>
    <w:rsid w:val="009D216B"/>
    <w:rsid w:val="009D5270"/>
    <w:rsid w:val="009D59C0"/>
    <w:rsid w:val="009D6BA3"/>
    <w:rsid w:val="009D70B2"/>
    <w:rsid w:val="009D7387"/>
    <w:rsid w:val="009D7D27"/>
    <w:rsid w:val="009E08A4"/>
    <w:rsid w:val="009F0368"/>
    <w:rsid w:val="009F04BC"/>
    <w:rsid w:val="009F385D"/>
    <w:rsid w:val="009F3EA3"/>
    <w:rsid w:val="009F40E9"/>
    <w:rsid w:val="009F72B3"/>
    <w:rsid w:val="009F763B"/>
    <w:rsid w:val="00A00E7D"/>
    <w:rsid w:val="00A04105"/>
    <w:rsid w:val="00A05E60"/>
    <w:rsid w:val="00A13074"/>
    <w:rsid w:val="00A150A2"/>
    <w:rsid w:val="00A167E6"/>
    <w:rsid w:val="00A17293"/>
    <w:rsid w:val="00A207F5"/>
    <w:rsid w:val="00A219C0"/>
    <w:rsid w:val="00A254D0"/>
    <w:rsid w:val="00A26A29"/>
    <w:rsid w:val="00A30B67"/>
    <w:rsid w:val="00A340D0"/>
    <w:rsid w:val="00A34B45"/>
    <w:rsid w:val="00A35028"/>
    <w:rsid w:val="00A403CE"/>
    <w:rsid w:val="00A40D36"/>
    <w:rsid w:val="00A43F82"/>
    <w:rsid w:val="00A44064"/>
    <w:rsid w:val="00A453E6"/>
    <w:rsid w:val="00A5119A"/>
    <w:rsid w:val="00A514CD"/>
    <w:rsid w:val="00A5235A"/>
    <w:rsid w:val="00A56414"/>
    <w:rsid w:val="00A57920"/>
    <w:rsid w:val="00A616F4"/>
    <w:rsid w:val="00A65639"/>
    <w:rsid w:val="00A7008D"/>
    <w:rsid w:val="00A740F6"/>
    <w:rsid w:val="00A74AF6"/>
    <w:rsid w:val="00A771E3"/>
    <w:rsid w:val="00A8095F"/>
    <w:rsid w:val="00A82B4F"/>
    <w:rsid w:val="00A8723D"/>
    <w:rsid w:val="00A956DF"/>
    <w:rsid w:val="00A960B4"/>
    <w:rsid w:val="00A964A1"/>
    <w:rsid w:val="00AA1248"/>
    <w:rsid w:val="00AA1D23"/>
    <w:rsid w:val="00AA1E90"/>
    <w:rsid w:val="00AA29ED"/>
    <w:rsid w:val="00AA46EB"/>
    <w:rsid w:val="00AA4B4D"/>
    <w:rsid w:val="00AA54A9"/>
    <w:rsid w:val="00AA5C9F"/>
    <w:rsid w:val="00AA6229"/>
    <w:rsid w:val="00AB1A53"/>
    <w:rsid w:val="00AB3378"/>
    <w:rsid w:val="00AC1FEF"/>
    <w:rsid w:val="00AC46ED"/>
    <w:rsid w:val="00AC6ED6"/>
    <w:rsid w:val="00AD13E2"/>
    <w:rsid w:val="00AD57FC"/>
    <w:rsid w:val="00AD63B8"/>
    <w:rsid w:val="00AE55D5"/>
    <w:rsid w:val="00AE5D4E"/>
    <w:rsid w:val="00AE627F"/>
    <w:rsid w:val="00AF366E"/>
    <w:rsid w:val="00AF68EB"/>
    <w:rsid w:val="00B00179"/>
    <w:rsid w:val="00B02CBA"/>
    <w:rsid w:val="00B04C14"/>
    <w:rsid w:val="00B0781B"/>
    <w:rsid w:val="00B137A8"/>
    <w:rsid w:val="00B145B6"/>
    <w:rsid w:val="00B14AB0"/>
    <w:rsid w:val="00B20E5F"/>
    <w:rsid w:val="00B21078"/>
    <w:rsid w:val="00B21B4C"/>
    <w:rsid w:val="00B23C45"/>
    <w:rsid w:val="00B24036"/>
    <w:rsid w:val="00B24F09"/>
    <w:rsid w:val="00B30ABD"/>
    <w:rsid w:val="00B32E77"/>
    <w:rsid w:val="00B41890"/>
    <w:rsid w:val="00B50073"/>
    <w:rsid w:val="00B50EAD"/>
    <w:rsid w:val="00B51A3A"/>
    <w:rsid w:val="00B52293"/>
    <w:rsid w:val="00B53368"/>
    <w:rsid w:val="00B55BA5"/>
    <w:rsid w:val="00B65D6A"/>
    <w:rsid w:val="00B67607"/>
    <w:rsid w:val="00B6773A"/>
    <w:rsid w:val="00B70D73"/>
    <w:rsid w:val="00B71955"/>
    <w:rsid w:val="00B7291E"/>
    <w:rsid w:val="00B80ECC"/>
    <w:rsid w:val="00B83C6E"/>
    <w:rsid w:val="00B90369"/>
    <w:rsid w:val="00B94BEC"/>
    <w:rsid w:val="00B9603A"/>
    <w:rsid w:val="00BA2FA9"/>
    <w:rsid w:val="00BA38C8"/>
    <w:rsid w:val="00BA441C"/>
    <w:rsid w:val="00BA6DA6"/>
    <w:rsid w:val="00BB1152"/>
    <w:rsid w:val="00BB2B95"/>
    <w:rsid w:val="00BB31AC"/>
    <w:rsid w:val="00BB4EDC"/>
    <w:rsid w:val="00BB687D"/>
    <w:rsid w:val="00BD0E5F"/>
    <w:rsid w:val="00BE105A"/>
    <w:rsid w:val="00BE218C"/>
    <w:rsid w:val="00BE2888"/>
    <w:rsid w:val="00BE2CC3"/>
    <w:rsid w:val="00BE62A6"/>
    <w:rsid w:val="00BE6568"/>
    <w:rsid w:val="00BE6EDE"/>
    <w:rsid w:val="00BF0EF1"/>
    <w:rsid w:val="00BF4D56"/>
    <w:rsid w:val="00BF6054"/>
    <w:rsid w:val="00BF6C73"/>
    <w:rsid w:val="00C10983"/>
    <w:rsid w:val="00C11A7E"/>
    <w:rsid w:val="00C12B47"/>
    <w:rsid w:val="00C17289"/>
    <w:rsid w:val="00C206F9"/>
    <w:rsid w:val="00C228CA"/>
    <w:rsid w:val="00C2469C"/>
    <w:rsid w:val="00C26243"/>
    <w:rsid w:val="00C26E37"/>
    <w:rsid w:val="00C305F1"/>
    <w:rsid w:val="00C30933"/>
    <w:rsid w:val="00C30FFB"/>
    <w:rsid w:val="00C317EC"/>
    <w:rsid w:val="00C33C2A"/>
    <w:rsid w:val="00C35A73"/>
    <w:rsid w:val="00C37AD0"/>
    <w:rsid w:val="00C41B6B"/>
    <w:rsid w:val="00C42917"/>
    <w:rsid w:val="00C47B1A"/>
    <w:rsid w:val="00C47DC0"/>
    <w:rsid w:val="00C53C7B"/>
    <w:rsid w:val="00C5473A"/>
    <w:rsid w:val="00C561F7"/>
    <w:rsid w:val="00C665B8"/>
    <w:rsid w:val="00C67890"/>
    <w:rsid w:val="00C849BF"/>
    <w:rsid w:val="00C87A01"/>
    <w:rsid w:val="00CA06B8"/>
    <w:rsid w:val="00CA1EBD"/>
    <w:rsid w:val="00CA37FD"/>
    <w:rsid w:val="00CA4866"/>
    <w:rsid w:val="00CB0D19"/>
    <w:rsid w:val="00CB3EA5"/>
    <w:rsid w:val="00CB5173"/>
    <w:rsid w:val="00CB6D15"/>
    <w:rsid w:val="00CB6D16"/>
    <w:rsid w:val="00CC0A29"/>
    <w:rsid w:val="00CC4287"/>
    <w:rsid w:val="00CC49E5"/>
    <w:rsid w:val="00CC5957"/>
    <w:rsid w:val="00CD1425"/>
    <w:rsid w:val="00CE0FBE"/>
    <w:rsid w:val="00CE3024"/>
    <w:rsid w:val="00CE311F"/>
    <w:rsid w:val="00CE414A"/>
    <w:rsid w:val="00CE5539"/>
    <w:rsid w:val="00CE5C94"/>
    <w:rsid w:val="00CE6114"/>
    <w:rsid w:val="00CF1716"/>
    <w:rsid w:val="00CF2102"/>
    <w:rsid w:val="00CF22BA"/>
    <w:rsid w:val="00CF2AE5"/>
    <w:rsid w:val="00CF4373"/>
    <w:rsid w:val="00D07F47"/>
    <w:rsid w:val="00D10163"/>
    <w:rsid w:val="00D121AA"/>
    <w:rsid w:val="00D1321F"/>
    <w:rsid w:val="00D14DDC"/>
    <w:rsid w:val="00D162E3"/>
    <w:rsid w:val="00D1739A"/>
    <w:rsid w:val="00D20388"/>
    <w:rsid w:val="00D209AB"/>
    <w:rsid w:val="00D24AEF"/>
    <w:rsid w:val="00D3072D"/>
    <w:rsid w:val="00D30CB5"/>
    <w:rsid w:val="00D3139D"/>
    <w:rsid w:val="00D33A18"/>
    <w:rsid w:val="00D36212"/>
    <w:rsid w:val="00D4159B"/>
    <w:rsid w:val="00D5274D"/>
    <w:rsid w:val="00D615A2"/>
    <w:rsid w:val="00D6487D"/>
    <w:rsid w:val="00D70653"/>
    <w:rsid w:val="00D7074B"/>
    <w:rsid w:val="00D7383E"/>
    <w:rsid w:val="00D75195"/>
    <w:rsid w:val="00D76408"/>
    <w:rsid w:val="00D76DE8"/>
    <w:rsid w:val="00D82162"/>
    <w:rsid w:val="00D84477"/>
    <w:rsid w:val="00D8581A"/>
    <w:rsid w:val="00D863EE"/>
    <w:rsid w:val="00D873AA"/>
    <w:rsid w:val="00D93D9A"/>
    <w:rsid w:val="00D970FE"/>
    <w:rsid w:val="00D97394"/>
    <w:rsid w:val="00DA018B"/>
    <w:rsid w:val="00DA0C50"/>
    <w:rsid w:val="00DA1A6E"/>
    <w:rsid w:val="00DA201E"/>
    <w:rsid w:val="00DA34BF"/>
    <w:rsid w:val="00DA7D76"/>
    <w:rsid w:val="00DB11B9"/>
    <w:rsid w:val="00DC1DC2"/>
    <w:rsid w:val="00DC3CB7"/>
    <w:rsid w:val="00DC3F70"/>
    <w:rsid w:val="00DD0DCB"/>
    <w:rsid w:val="00DD1DD2"/>
    <w:rsid w:val="00DD25B7"/>
    <w:rsid w:val="00DD3749"/>
    <w:rsid w:val="00DD4358"/>
    <w:rsid w:val="00DD7C07"/>
    <w:rsid w:val="00DE1350"/>
    <w:rsid w:val="00DE1E5B"/>
    <w:rsid w:val="00DE3BDD"/>
    <w:rsid w:val="00DE4C3B"/>
    <w:rsid w:val="00DE5B0C"/>
    <w:rsid w:val="00DE640C"/>
    <w:rsid w:val="00DE7513"/>
    <w:rsid w:val="00DF1799"/>
    <w:rsid w:val="00DF2667"/>
    <w:rsid w:val="00DF2BA2"/>
    <w:rsid w:val="00DF664E"/>
    <w:rsid w:val="00E0281B"/>
    <w:rsid w:val="00E02CAF"/>
    <w:rsid w:val="00E051EB"/>
    <w:rsid w:val="00E05C3A"/>
    <w:rsid w:val="00E10129"/>
    <w:rsid w:val="00E10F71"/>
    <w:rsid w:val="00E12464"/>
    <w:rsid w:val="00E13F60"/>
    <w:rsid w:val="00E14A01"/>
    <w:rsid w:val="00E17E56"/>
    <w:rsid w:val="00E34F01"/>
    <w:rsid w:val="00E37FB6"/>
    <w:rsid w:val="00E406EA"/>
    <w:rsid w:val="00E45F45"/>
    <w:rsid w:val="00E51B60"/>
    <w:rsid w:val="00E54FF4"/>
    <w:rsid w:val="00E558E4"/>
    <w:rsid w:val="00E649EF"/>
    <w:rsid w:val="00E65B6F"/>
    <w:rsid w:val="00E80431"/>
    <w:rsid w:val="00E824E8"/>
    <w:rsid w:val="00E82645"/>
    <w:rsid w:val="00E8465F"/>
    <w:rsid w:val="00E86627"/>
    <w:rsid w:val="00E9284D"/>
    <w:rsid w:val="00E92F89"/>
    <w:rsid w:val="00EA0793"/>
    <w:rsid w:val="00EA133F"/>
    <w:rsid w:val="00EB0847"/>
    <w:rsid w:val="00EB4D72"/>
    <w:rsid w:val="00ED1C72"/>
    <w:rsid w:val="00ED5E3F"/>
    <w:rsid w:val="00ED6205"/>
    <w:rsid w:val="00ED68AB"/>
    <w:rsid w:val="00EE0AE2"/>
    <w:rsid w:val="00EE2481"/>
    <w:rsid w:val="00EE3B87"/>
    <w:rsid w:val="00EE4E3F"/>
    <w:rsid w:val="00EF1B8F"/>
    <w:rsid w:val="00EF20C8"/>
    <w:rsid w:val="00EF224D"/>
    <w:rsid w:val="00EF33EE"/>
    <w:rsid w:val="00F00330"/>
    <w:rsid w:val="00F02894"/>
    <w:rsid w:val="00F07149"/>
    <w:rsid w:val="00F07D6B"/>
    <w:rsid w:val="00F132BF"/>
    <w:rsid w:val="00F1357F"/>
    <w:rsid w:val="00F1437B"/>
    <w:rsid w:val="00F15242"/>
    <w:rsid w:val="00F230F4"/>
    <w:rsid w:val="00F26D78"/>
    <w:rsid w:val="00F27ADA"/>
    <w:rsid w:val="00F30654"/>
    <w:rsid w:val="00F3155C"/>
    <w:rsid w:val="00F320C7"/>
    <w:rsid w:val="00F3666C"/>
    <w:rsid w:val="00F369A9"/>
    <w:rsid w:val="00F413A8"/>
    <w:rsid w:val="00F507C0"/>
    <w:rsid w:val="00F50A56"/>
    <w:rsid w:val="00F54344"/>
    <w:rsid w:val="00F56F20"/>
    <w:rsid w:val="00F60E11"/>
    <w:rsid w:val="00F7276B"/>
    <w:rsid w:val="00F72DFE"/>
    <w:rsid w:val="00F803AF"/>
    <w:rsid w:val="00F80525"/>
    <w:rsid w:val="00F9002D"/>
    <w:rsid w:val="00F931E7"/>
    <w:rsid w:val="00F94903"/>
    <w:rsid w:val="00FA278A"/>
    <w:rsid w:val="00FA2CB1"/>
    <w:rsid w:val="00FA4C12"/>
    <w:rsid w:val="00FA6C13"/>
    <w:rsid w:val="00FC1DF4"/>
    <w:rsid w:val="00FC2C32"/>
    <w:rsid w:val="00FC5ABD"/>
    <w:rsid w:val="00FC5ECE"/>
    <w:rsid w:val="00FC652D"/>
    <w:rsid w:val="00FD13A5"/>
    <w:rsid w:val="00FD4C29"/>
    <w:rsid w:val="00FD5D93"/>
    <w:rsid w:val="00FD6DCE"/>
    <w:rsid w:val="00FE2040"/>
    <w:rsid w:val="00FE3D15"/>
    <w:rsid w:val="00FF0F46"/>
    <w:rsid w:val="00FF1C85"/>
    <w:rsid w:val="00FF3272"/>
    <w:rsid w:val="00FF6420"/>
    <w:rsid w:val="00FF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rsid w:val="00D162E3"/>
    <w:rPr>
      <w:color w:val="0000FF"/>
      <w:u w:val="single"/>
    </w:rPr>
  </w:style>
  <w:style w:type="paragraph" w:styleId="BalloonText">
    <w:name w:val="Balloon Text"/>
    <w:basedOn w:val="Normal"/>
    <w:semiHidden/>
    <w:rsid w:val="00371C7C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9A3CA8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rsid w:val="00D162E3"/>
    <w:rPr>
      <w:color w:val="0000FF"/>
      <w:u w:val="single"/>
    </w:rPr>
  </w:style>
  <w:style w:type="paragraph" w:styleId="BalloonText">
    <w:name w:val="Balloon Text"/>
    <w:basedOn w:val="Normal"/>
    <w:semiHidden/>
    <w:rsid w:val="00371C7C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9A3CA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96694EFC.dotm</Template>
  <TotalTime>0</TotalTime>
  <Pages>1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3126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Malia Schepers</dc:creator>
  <cp:lastModifiedBy>Witte, Londa [DNR]</cp:lastModifiedBy>
  <cp:revision>2</cp:revision>
  <cp:lastPrinted>2014-07-28T14:56:00Z</cp:lastPrinted>
  <dcterms:created xsi:type="dcterms:W3CDTF">2014-08-15T16:22:00Z</dcterms:created>
  <dcterms:modified xsi:type="dcterms:W3CDTF">2014-08-15T16:22:00Z</dcterms:modified>
</cp:coreProperties>
</file>