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FB4616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F6420" w:rsidRPr="00FB4616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B4616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0" w:name="Check1"/>
    <w:p w:rsidR="00FF6420" w:rsidRDefault="00FB4616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0"/>
      <w:r w:rsidR="00FF6420">
        <w:rPr>
          <w:rFonts w:ascii="Arial" w:hAnsi="Arial"/>
          <w:b w:val="0"/>
          <w:sz w:val="24"/>
          <w:u w:val="none"/>
        </w:rPr>
        <w:tab/>
        <w:t>1.</w:t>
      </w:r>
      <w:r w:rsidR="00FF6420">
        <w:rPr>
          <w:rFonts w:ascii="Arial" w:hAnsi="Arial"/>
          <w:b w:val="0"/>
          <w:sz w:val="24"/>
          <w:u w:val="none"/>
        </w:rPr>
        <w:tab/>
        <w:t>On DNR forms</w:t>
      </w:r>
      <w:r w:rsidR="00A508CA">
        <w:rPr>
          <w:rFonts w:ascii="Arial" w:hAnsi="Arial"/>
          <w:b w:val="0"/>
          <w:sz w:val="24"/>
          <w:u w:val="none"/>
        </w:rPr>
        <w:t xml:space="preserve"> available at:</w:t>
      </w:r>
    </w:p>
    <w:p w:rsidR="00FB4616" w:rsidRDefault="007247D5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color w:val="1F497D"/>
          <w:sz w:val="22"/>
          <w:szCs w:val="22"/>
        </w:rPr>
      </w:pPr>
      <w:hyperlink r:id="rId8" w:history="1"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http://www.iowadnr.gov/Environment/</w:t>
        </w:r>
        <w:r w:rsidR="00A508CA">
          <w:rPr>
            <w:rStyle w:val="Hyperlink"/>
            <w:rFonts w:ascii="Arial" w:hAnsi="Arial"/>
            <w:color w:val="1F497D"/>
            <w:sz w:val="22"/>
            <w:szCs w:val="22"/>
          </w:rPr>
          <w:t xml:space="preserve">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LandStewardship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AnimalFeedingOperations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 xml:space="preserve">/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AFOResources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/AFOForms.aspx</w:t>
        </w:r>
      </w:hyperlink>
    </w:p>
    <w:p w:rsidR="00FB4616" w:rsidRPr="00FB4616" w:rsidRDefault="00FB4616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i/>
          <w:color w:val="1F497D"/>
          <w:sz w:val="24"/>
          <w:szCs w:val="24"/>
          <w:u w:val="none"/>
        </w:rPr>
      </w:pPr>
      <w:r w:rsidRPr="00FB4616">
        <w:rPr>
          <w:rFonts w:ascii="Arial" w:hAnsi="Arial"/>
          <w:i/>
          <w:color w:val="1F497D"/>
          <w:sz w:val="24"/>
          <w:szCs w:val="24"/>
          <w:u w:val="none"/>
        </w:rPr>
        <w:t>NEED COMPLETE FORM THIS YEAR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1" w:name="Check2"/>
    <w:p w:rsidR="00FF6420" w:rsidRDefault="00FB4616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 w:rsidR="00FF6420">
        <w:rPr>
          <w:rFonts w:ascii="Arial" w:hAnsi="Arial"/>
          <w:b w:val="0"/>
          <w:sz w:val="24"/>
          <w:u w:val="none"/>
        </w:rPr>
        <w:tab/>
        <w:t>2.</w:t>
      </w:r>
      <w:r w:rsidR="00FF6420"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2" w:name="Check51"/>
    <w:p w:rsidR="00FF6420" w:rsidRDefault="003965C7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2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bookmarkStart w:id="3" w:name="Check3"/>
    <w:p w:rsidR="00FF6420" w:rsidRDefault="0008168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 xml:space="preserve">Filing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4" w:name="Check4"/>
    <w:p w:rsidR="00FF6420" w:rsidRDefault="0008168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r>
        <w:rPr>
          <w:rFonts w:ascii="Arial" w:hAnsi="Arial"/>
          <w:b w:val="0"/>
          <w:sz w:val="24"/>
          <w:u w:val="none"/>
        </w:rPr>
        <w:tab/>
        <w:t>6.</w:t>
      </w:r>
      <w:r>
        <w:rPr>
          <w:rFonts w:ascii="Arial" w:hAnsi="Arial"/>
          <w:b w:val="0"/>
          <w:sz w:val="24"/>
          <w:u w:val="none"/>
        </w:rPr>
        <w:tab/>
        <w:t xml:space="preserve">Compliance fee paid </w:t>
      </w:r>
      <w:r>
        <w:rPr>
          <w:rFonts w:ascii="Arial" w:hAnsi="Arial"/>
          <w:sz w:val="24"/>
          <w:u w:val="none"/>
        </w:rPr>
        <w:t>(If needed)</w:t>
      </w:r>
    </w:p>
    <w:p w:rsidR="00FF6420" w:rsidRDefault="00FB4616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OuA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A4mT/ksx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Z9TrgB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5" w:name="Check7"/>
    <w:p w:rsidR="00FF6420" w:rsidRDefault="00FB4616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5"/>
      <w:r w:rsidR="00FF6420">
        <w:rPr>
          <w:rFonts w:ascii="Arial" w:hAnsi="Arial"/>
          <w:b w:val="0"/>
          <w:sz w:val="24"/>
          <w:u w:val="none"/>
        </w:rPr>
        <w:tab/>
        <w:t>7.</w:t>
      </w:r>
      <w:r w:rsidR="00FF6420">
        <w:rPr>
          <w:rFonts w:ascii="Arial" w:hAnsi="Arial"/>
          <w:b w:val="0"/>
          <w:sz w:val="24"/>
          <w:u w:val="none"/>
        </w:rPr>
        <w:tab/>
        <w:t>Plat map included</w:t>
      </w:r>
    </w:p>
    <w:p w:rsidR="00A43F82" w:rsidRDefault="00A43F82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10"/>
          <w:u w:val="none"/>
        </w:rPr>
      </w:pPr>
    </w:p>
    <w:bookmarkStart w:id="6" w:name="Check50"/>
    <w:p w:rsidR="00FF6420" w:rsidRDefault="00FB4616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6"/>
      <w:r w:rsidR="00FF6420">
        <w:rPr>
          <w:rFonts w:ascii="Arial" w:hAnsi="Arial"/>
          <w:b w:val="0"/>
          <w:sz w:val="24"/>
          <w:u w:val="none"/>
        </w:rPr>
        <w:tab/>
        <w:t>8. P index detailed report</w:t>
      </w:r>
    </w:p>
    <w:p w:rsidR="005E22DA" w:rsidRPr="005E22DA" w:rsidRDefault="005E22DA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szCs w:val="10"/>
          <w:u w:val="none"/>
        </w:rPr>
      </w:pPr>
    </w:p>
    <w:p w:rsidR="00FF6420" w:rsidRPr="005E22DA" w:rsidRDefault="00FB4616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24"/>
          <w:szCs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r w:rsidR="009B06CB" w:rsidRPr="00C2107D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C2107D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2107D" w:rsidRPr="00C2107D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5E22DA" w:rsidRDefault="005E22DA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10"/>
          <w:u w:val="none"/>
        </w:rPr>
      </w:pPr>
    </w:p>
    <w:bookmarkStart w:id="7" w:name="Check5"/>
    <w:p w:rsidR="00FF6420" w:rsidRDefault="00FB4616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7"/>
      <w:r w:rsidR="005E22DA">
        <w:rPr>
          <w:rFonts w:ascii="Arial" w:hAnsi="Arial"/>
          <w:b w:val="0"/>
          <w:sz w:val="24"/>
          <w:u w:val="none"/>
        </w:rPr>
        <w:tab/>
        <w:t>10</w:t>
      </w:r>
      <w:r w:rsidR="00FF6420">
        <w:rPr>
          <w:rFonts w:ascii="Arial" w:hAnsi="Arial"/>
          <w:b w:val="0"/>
          <w:sz w:val="24"/>
          <w:u w:val="none"/>
        </w:rPr>
        <w:t>.</w:t>
      </w:r>
      <w:r w:rsidR="00FF6420">
        <w:rPr>
          <w:rFonts w:ascii="Arial" w:hAnsi="Arial"/>
          <w:b w:val="0"/>
          <w:sz w:val="24"/>
          <w:u w:val="none"/>
        </w:rPr>
        <w:tab/>
        <w:t>Specific data fields completed</w:t>
      </w:r>
      <w:r w:rsidR="00FF6420">
        <w:rPr>
          <w:rFonts w:ascii="Arial" w:hAnsi="Arial"/>
          <w:b w:val="0"/>
          <w:sz w:val="22"/>
          <w:u w:val="none"/>
        </w:rPr>
        <w:t>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8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1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</w:p>
    <w:bookmarkStart w:id="18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8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19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424C71">
        <w:rPr>
          <w:rFonts w:ascii="Arial" w:hAnsi="Arial"/>
          <w:b w:val="0"/>
          <w:sz w:val="20"/>
          <w:u w:val="none"/>
        </w:rPr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19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3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(until 100% is reached)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B4616" w:rsidRDefault="00FB4616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B4616" w:rsidRDefault="00FB4616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B4616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noProof/>
          <w:sz w:val="20"/>
          <w:u w:val="none"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85090</wp:posOffset>
                </wp:positionV>
                <wp:extent cx="3111500" cy="22860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2286000"/>
                          <a:chOff x="6332" y="1712"/>
                          <a:chExt cx="4900" cy="3472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6332" y="1712"/>
                            <a:ext cx="4900" cy="3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0C6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Owner: </w:t>
                              </w:r>
                              <w:r w:rsidR="0035293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7247D5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Darwin &amp; Ronald Peterson</w:t>
                              </w:r>
                            </w:p>
                            <w:p w:rsidR="00FF6420" w:rsidRDefault="001E15C8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County:</w:t>
                              </w:r>
                              <w:r w:rsidR="007247D5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 Franklin</w:t>
                              </w:r>
                            </w:p>
                            <w:p w:rsidR="0066274E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Facility ID #: 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7247D5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58074</w:t>
                              </w:r>
                              <w:r w:rsidR="00FB461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–</w:t>
                              </w:r>
                              <w:r w:rsidR="007247D5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Peterson Pork</w:t>
                              </w:r>
                            </w:p>
                            <w:p w:rsidR="00FF6420" w:rsidRDefault="00F507C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Re</w:t>
                              </w:r>
                              <w:r w:rsidR="00FF64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viewer:</w:t>
                              </w:r>
                              <w:r w:rsidR="00B90369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590CE8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FB461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Phyllis Maskarina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Date Received: </w:t>
                              </w:r>
                              <w:r w:rsidR="007247D5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3/15/13</w:t>
                              </w:r>
                              <w:bookmarkStart w:id="23" w:name="_GoBack"/>
                              <w:bookmarkEnd w:id="23"/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Date of Approval/Denial:</w:t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  <w:t>(Circle/delete one)</w:t>
                              </w:r>
                            </w:p>
                            <w:p w:rsidR="00A43F82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Check # </w:t>
                              </w:r>
                            </w:p>
                            <w:p w:rsidR="00FF6420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Date: </w:t>
                              </w:r>
                              <w:r w:rsidR="00F803AF">
                                <w:rPr>
                                  <w:sz w:val="22"/>
                                </w:rPr>
                                <w:t xml:space="preserve"> </w:t>
                              </w:r>
                              <w:r w:rsidR="00FB4616">
                                <w:rPr>
                                  <w:sz w:val="22"/>
                                </w:rPr>
                                <w:tab/>
                              </w:r>
                              <w:r w:rsidR="00FB4616">
                                <w:rPr>
                                  <w:sz w:val="22"/>
                                </w:rPr>
                                <w:tab/>
                                <w:t>PAID</w:t>
                              </w:r>
                            </w:p>
                            <w:p w:rsidR="00CB6D15" w:rsidRDefault="008275F1" w:rsidP="00CB6D15">
                              <w:pPr>
                                <w:pStyle w:val="Heading1"/>
                              </w:pPr>
                              <w:r>
                                <w:t xml:space="preserve">Amount:  </w:t>
                              </w:r>
                              <w:r w:rsidR="00152FF7">
                                <w:t>$</w:t>
                              </w:r>
                            </w:p>
                            <w:p w:rsidR="00CB6D15" w:rsidRPr="00CB6D15" w:rsidRDefault="00CB6D15" w:rsidP="00CB6D1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"/>
                        <wps:cNvCnPr/>
                        <wps:spPr bwMode="auto">
                          <a:xfrm>
                            <a:off x="7344" y="201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32" y="31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7344" y="24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-.25pt;margin-top:6.7pt;width:245pt;height:180pt;z-index:251657216" coordorigin="6332,1712" coordsize="4900,3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">
                <v:rect id="Rectangle 2" o:spid="_x0000_s1027" style="position:absolute;left:6332;top:1712;width:4900;height:3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/YcUA&#10;AADaAAAADwAAAGRycy9kb3ducmV2LnhtbESPzWrDMBCE74G+g9hCL6GW60IJjpVQ8gOlh0ATQ3Nc&#10;rK1taq2MpMROn74KBHIcZuYbpliOphNncr61rOAlSUEQV1a3XCsoD9vnGQgfkDV2lknBhTwsFw+T&#10;AnNtB/6i8z7UIkLY56igCaHPpfRVQwZ9Ynvi6P1YZzBE6WqpHQ4RbjqZpembNNhyXGiwp1VD1e/+&#10;ZBT03ys0m50Mn+7y+nc8lbv1Op0q9fQ4vs9BBBrDPXxrf2gFGVyvxBs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r9hxQAAANoAAAAPAAAAAAAAAAAAAAAAAJgCAABkcnMv&#10;ZG93bnJldi54bWxQSwUGAAAAAAQABAD1AAAAigMAAAAA&#10;" strokeweight="1.5pt">
                  <v:textbox>
                    <w:txbxContent>
                      <w:p w:rsidR="008C0C6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Owner: </w:t>
                        </w:r>
                        <w:r w:rsidR="0035293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7247D5">
                          <w:rPr>
                            <w:rFonts w:ascii="Georgia" w:hAnsi="Georgia"/>
                            <w:sz w:val="22"/>
                            <w:u w:val="none"/>
                          </w:rPr>
                          <w:t>Darwin &amp; Ronald Peterson</w:t>
                        </w:r>
                      </w:p>
                      <w:p w:rsidR="00FF6420" w:rsidRDefault="001E15C8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County:</w:t>
                        </w:r>
                        <w:r w:rsidR="007247D5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 Franklin</w:t>
                        </w:r>
                      </w:p>
                      <w:p w:rsidR="0066274E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Facility ID #: 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7247D5">
                          <w:rPr>
                            <w:rFonts w:ascii="Georgia" w:hAnsi="Georgia"/>
                            <w:sz w:val="22"/>
                            <w:u w:val="none"/>
                          </w:rPr>
                          <w:t>58074</w:t>
                        </w:r>
                        <w:r w:rsidR="00FB461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–</w:t>
                        </w:r>
                        <w:r w:rsidR="007247D5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Peterson Pork</w:t>
                        </w:r>
                      </w:p>
                      <w:p w:rsidR="00FF6420" w:rsidRDefault="00F507C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Re</w:t>
                        </w:r>
                        <w:r w:rsidR="00FF6420">
                          <w:rPr>
                            <w:rFonts w:ascii="Georgia" w:hAnsi="Georgia"/>
                            <w:sz w:val="22"/>
                            <w:u w:val="none"/>
                          </w:rPr>
                          <w:t>viewer:</w:t>
                        </w:r>
                        <w:r w:rsidR="00B90369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590CE8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FB4616">
                          <w:rPr>
                            <w:rFonts w:ascii="Georgia" w:hAnsi="Georgia"/>
                            <w:sz w:val="22"/>
                            <w:u w:val="none"/>
                          </w:rPr>
                          <w:t>Phyllis Maskarina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Date Received: </w:t>
                        </w:r>
                        <w:r w:rsidR="007247D5">
                          <w:rPr>
                            <w:rFonts w:ascii="Georgia" w:hAnsi="Georgia"/>
                            <w:sz w:val="22"/>
                            <w:u w:val="none"/>
                          </w:rPr>
                          <w:t>3/15/13</w:t>
                        </w:r>
                        <w:bookmarkStart w:id="24" w:name="_GoBack"/>
                        <w:bookmarkEnd w:id="24"/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Date of Approval/Denial:</w:t>
                        </w:r>
                        <w:r>
                          <w:rPr>
                            <w:rFonts w:ascii="Georgia" w:hAnsi="Georgia"/>
                            <w:b w:val="0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rPr>
                            <w:rFonts w:ascii="Georgia" w:hAnsi="Georgia"/>
                            <w:sz w:val="16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16"/>
                            <w:u w:val="none"/>
                          </w:rPr>
                          <w:t>(Circle/delete one)</w:t>
                        </w:r>
                      </w:p>
                      <w:p w:rsidR="00A43F82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Check # </w:t>
                        </w:r>
                      </w:p>
                      <w:p w:rsidR="00FF6420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Date: </w:t>
                        </w:r>
                        <w:r w:rsidR="00F803AF">
                          <w:rPr>
                            <w:sz w:val="22"/>
                          </w:rPr>
                          <w:t xml:space="preserve"> </w:t>
                        </w:r>
                        <w:r w:rsidR="00FB4616">
                          <w:rPr>
                            <w:sz w:val="22"/>
                          </w:rPr>
                          <w:tab/>
                        </w:r>
                        <w:r w:rsidR="00FB4616">
                          <w:rPr>
                            <w:sz w:val="22"/>
                          </w:rPr>
                          <w:tab/>
                          <w:t>PAID</w:t>
                        </w:r>
                      </w:p>
                      <w:p w:rsidR="00CB6D15" w:rsidRDefault="008275F1" w:rsidP="00CB6D15">
                        <w:pPr>
                          <w:pStyle w:val="Heading1"/>
                        </w:pPr>
                        <w:r>
                          <w:t xml:space="preserve">Amount:  </w:t>
                        </w:r>
                        <w:r w:rsidR="00152FF7">
                          <w:t>$</w:t>
                        </w:r>
                      </w:p>
                      <w:p w:rsidR="00CB6D15" w:rsidRPr="00CB6D15" w:rsidRDefault="00CB6D15" w:rsidP="00CB6D15"/>
                    </w:txbxContent>
                  </v:textbox>
                </v:rect>
                <v:line id="Line 3" o:spid="_x0000_s1028" style="position:absolute;visibility:visible;mso-wrap-style:square" from="7344,2016" to="10656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4" o:spid="_x0000_s1029" style="position:absolute;visibility:visible;mso-wrap-style:square" from="7632,3168" to="10800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5" o:spid="_x0000_s1030" style="position:absolute;visibility:visible;mso-wrap-style:square" from="7344,2448" to="10656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</v:group>
            </w:pict>
          </mc:Fallback>
        </mc:AlternateConten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AB3378" w:rsidRDefault="00AB337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5E695A" w:rsidRDefault="005E695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A2CB1" w:rsidRDefault="00FA2CB1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07D6B" w:rsidRDefault="00F07D6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B4616" w:rsidRDefault="00FB4616" w:rsidP="00FB4616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3</w:t>
      </w:r>
    </w:p>
    <w:p w:rsidR="00FB4616" w:rsidRDefault="00FB4616" w:rsidP="00FB4616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FB4616" w:rsidRDefault="00FB4616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4)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Owned/rented/agreement</w:t>
      </w:r>
    </w:p>
    <w:p w:rsidR="00544F55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321A4D" w:rsidRDefault="00321A4D" w:rsidP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Correct Soils Test for P (Yes or No)</w:t>
      </w:r>
    </w:p>
    <w:p w:rsidR="00321A4D" w:rsidRDefault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</w:p>
    <w:sectPr w:rsidR="00FF6420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616" w:rsidRDefault="00FB4616">
      <w:r>
        <w:separator/>
      </w:r>
    </w:p>
  </w:endnote>
  <w:endnote w:type="continuationSeparator" w:id="0">
    <w:p w:rsidR="00FB4616" w:rsidRDefault="00FB4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616" w:rsidRDefault="00FB4616">
      <w:r>
        <w:separator/>
      </w:r>
    </w:p>
  </w:footnote>
  <w:footnote w:type="continuationSeparator" w:id="0">
    <w:p w:rsidR="00FB4616" w:rsidRDefault="00FB46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616"/>
    <w:rsid w:val="000066CA"/>
    <w:rsid w:val="0001771D"/>
    <w:rsid w:val="00026580"/>
    <w:rsid w:val="000407B8"/>
    <w:rsid w:val="00044860"/>
    <w:rsid w:val="00053E2B"/>
    <w:rsid w:val="00055601"/>
    <w:rsid w:val="000562A0"/>
    <w:rsid w:val="00061AF3"/>
    <w:rsid w:val="00066F2D"/>
    <w:rsid w:val="00081680"/>
    <w:rsid w:val="000912D1"/>
    <w:rsid w:val="000939C7"/>
    <w:rsid w:val="00095E6F"/>
    <w:rsid w:val="000D491E"/>
    <w:rsid w:val="00104A74"/>
    <w:rsid w:val="00115C7F"/>
    <w:rsid w:val="00121964"/>
    <w:rsid w:val="00127BF1"/>
    <w:rsid w:val="00144AB1"/>
    <w:rsid w:val="00152FF7"/>
    <w:rsid w:val="00157D4F"/>
    <w:rsid w:val="00161D57"/>
    <w:rsid w:val="0018788F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6A4C"/>
    <w:rsid w:val="002A095B"/>
    <w:rsid w:val="002A4E0A"/>
    <w:rsid w:val="002B6E23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64FF"/>
    <w:rsid w:val="00637E64"/>
    <w:rsid w:val="00640C0B"/>
    <w:rsid w:val="00645614"/>
    <w:rsid w:val="00645CF3"/>
    <w:rsid w:val="006507B9"/>
    <w:rsid w:val="00651211"/>
    <w:rsid w:val="0066274E"/>
    <w:rsid w:val="00684C25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0659F"/>
    <w:rsid w:val="00712183"/>
    <w:rsid w:val="00721FA6"/>
    <w:rsid w:val="007247D5"/>
    <w:rsid w:val="00731BCF"/>
    <w:rsid w:val="007325AC"/>
    <w:rsid w:val="007368CB"/>
    <w:rsid w:val="00750760"/>
    <w:rsid w:val="00750DAB"/>
    <w:rsid w:val="00753B5B"/>
    <w:rsid w:val="00762D3C"/>
    <w:rsid w:val="007700DB"/>
    <w:rsid w:val="007A04CA"/>
    <w:rsid w:val="007A1DCE"/>
    <w:rsid w:val="007B7620"/>
    <w:rsid w:val="007C217D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9024C8"/>
    <w:rsid w:val="00910CC7"/>
    <w:rsid w:val="00931757"/>
    <w:rsid w:val="009338A0"/>
    <w:rsid w:val="00934A25"/>
    <w:rsid w:val="009429FC"/>
    <w:rsid w:val="0094591C"/>
    <w:rsid w:val="00953A41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F09"/>
    <w:rsid w:val="00B50EAD"/>
    <w:rsid w:val="00B52293"/>
    <w:rsid w:val="00B53368"/>
    <w:rsid w:val="00B67607"/>
    <w:rsid w:val="00B6773A"/>
    <w:rsid w:val="00B71955"/>
    <w:rsid w:val="00B7291E"/>
    <w:rsid w:val="00B83C6E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1A7E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C6837"/>
    <w:rsid w:val="00CE311F"/>
    <w:rsid w:val="00CE414A"/>
    <w:rsid w:val="00CF1716"/>
    <w:rsid w:val="00CF22BA"/>
    <w:rsid w:val="00D07F47"/>
    <w:rsid w:val="00D1321F"/>
    <w:rsid w:val="00D3072D"/>
    <w:rsid w:val="00D33A18"/>
    <w:rsid w:val="00D5274D"/>
    <w:rsid w:val="00D70653"/>
    <w:rsid w:val="00D7097E"/>
    <w:rsid w:val="00D7383E"/>
    <w:rsid w:val="00D75195"/>
    <w:rsid w:val="00D76408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803AF"/>
    <w:rsid w:val="00F9002D"/>
    <w:rsid w:val="00F931E7"/>
    <w:rsid w:val="00F94903"/>
    <w:rsid w:val="00FA2CB1"/>
    <w:rsid w:val="00FB4616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Fo2\Templates\AFO\MMP%20-%20Administrative%20Review%20Checklis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MMP - Administrative Review Checklist.dot</Template>
  <TotalTime>1</TotalTime>
  <Pages>1</Pages>
  <Words>389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3103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Maskarina, Phyllis [DNR]</dc:creator>
  <cp:lastModifiedBy>Maskarina, Phyllis [DNR]</cp:lastModifiedBy>
  <cp:revision>3</cp:revision>
  <cp:lastPrinted>2006-08-03T20:14:00Z</cp:lastPrinted>
  <dcterms:created xsi:type="dcterms:W3CDTF">2013-05-31T14:12:00Z</dcterms:created>
  <dcterms:modified xsi:type="dcterms:W3CDTF">2013-05-31T14:13:00Z</dcterms:modified>
</cp:coreProperties>
</file>