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FB4616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FB4616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4616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0" w:name="Check1"/>
    <w:p w:rsidR="00FF6420" w:rsidRDefault="00FB4616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FB4616" w:rsidRDefault="0066274E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color w:val="1F497D"/>
          <w:sz w:val="22"/>
          <w:szCs w:val="22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B4616" w:rsidRPr="00FB4616" w:rsidRDefault="00FB4616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i/>
          <w:color w:val="1F497D"/>
          <w:sz w:val="24"/>
          <w:szCs w:val="24"/>
          <w:u w:val="none"/>
        </w:rPr>
      </w:pPr>
      <w:r w:rsidRPr="00FB4616">
        <w:rPr>
          <w:rFonts w:ascii="Arial" w:hAnsi="Arial"/>
          <w:i/>
          <w:color w:val="1F497D"/>
          <w:sz w:val="24"/>
          <w:szCs w:val="24"/>
          <w:u w:val="none"/>
        </w:rPr>
        <w:t>NEED COMPLETE FORM THIS YEAR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1" w:name="Check2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FB4616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7"/>
    <w:p w:rsidR="00FF6420" w:rsidRDefault="00FB4616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bookmarkStart w:id="6" w:name="Check50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FB4616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9B06CB"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bookmarkStart w:id="7" w:name="Check5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 w:rsidR="00FF6420">
        <w:rPr>
          <w:rFonts w:ascii="Arial" w:hAnsi="Arial"/>
          <w:b w:val="0"/>
          <w:sz w:val="24"/>
          <w:u w:val="none"/>
        </w:rPr>
        <w:t>.</w:t>
      </w:r>
      <w:r w:rsidR="00FF6420">
        <w:rPr>
          <w:rFonts w:ascii="Arial" w:hAnsi="Arial"/>
          <w:b w:val="0"/>
          <w:sz w:val="24"/>
          <w:u w:val="none"/>
        </w:rPr>
        <w:tab/>
        <w:t>Specific data fields completed</w:t>
      </w:r>
      <w:r w:rsidR="00FF6420"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David </w:t>
                              </w:r>
                              <w:proofErr w:type="spellStart"/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Dodgen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Humboldt</w:t>
                              </w:r>
                            </w:p>
                            <w:p w:rsidR="0066274E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61063</w:t>
                              </w:r>
                              <w:r w:rsidR="00FB461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– </w:t>
                              </w:r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Nature of Iowa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FB461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66274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5/16/13</w:t>
                              </w:r>
                              <w:bookmarkStart w:id="23" w:name="_GoBack"/>
                              <w:bookmarkEnd w:id="23"/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FB4616">
                                <w:rPr>
                                  <w:sz w:val="22"/>
                                </w:rPr>
                                <w:tab/>
                              </w:r>
                              <w:r w:rsidR="00FB4616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David </w:t>
                        </w:r>
                        <w:proofErr w:type="spellStart"/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>Dodgen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>Humboldt</w:t>
                        </w:r>
                      </w:p>
                      <w:p w:rsidR="0066274E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>61063</w:t>
                        </w:r>
                        <w:r w:rsidR="00FB461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– </w:t>
                        </w:r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>Nature of Iowa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FB4616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66274E">
                          <w:rPr>
                            <w:rFonts w:ascii="Georgia" w:hAnsi="Georgia"/>
                            <w:sz w:val="22"/>
                            <w:u w:val="none"/>
                          </w:rPr>
                          <w:t>5/16/13</w:t>
                        </w:r>
                        <w:bookmarkStart w:id="24" w:name="_GoBack"/>
                        <w:bookmarkEnd w:id="24"/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FB4616">
                          <w:rPr>
                            <w:sz w:val="22"/>
                          </w:rPr>
                          <w:tab/>
                        </w:r>
                        <w:r w:rsidR="00FB4616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B4616" w:rsidRDefault="00FB4616" w:rsidP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B4616" w:rsidRDefault="00FB4616" w:rsidP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616" w:rsidRDefault="00FB4616">
      <w:r>
        <w:separator/>
      </w:r>
    </w:p>
  </w:endnote>
  <w:endnote w:type="continuationSeparator" w:id="0">
    <w:p w:rsidR="00FB4616" w:rsidRDefault="00FB4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616" w:rsidRDefault="00FB4616">
      <w:r>
        <w:separator/>
      </w:r>
    </w:p>
  </w:footnote>
  <w:footnote w:type="continuationSeparator" w:id="0">
    <w:p w:rsidR="00FB4616" w:rsidRDefault="00FB46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616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B6E23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6274E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B4616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MMP%20-%20Administrative%20Review%20Check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- Administrative Review Checklist.dot</Template>
  <TotalTime>2</TotalTime>
  <Pages>1</Pages>
  <Words>389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3103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2006-08-03T20:14:00Z</cp:lastPrinted>
  <dcterms:created xsi:type="dcterms:W3CDTF">2013-05-29T18:53:00Z</dcterms:created>
  <dcterms:modified xsi:type="dcterms:W3CDTF">2013-05-29T18:55:00Z</dcterms:modified>
</cp:coreProperties>
</file>