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AE5351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AE5351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E5351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AE5351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 w:rsidR="00A508CA"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r w:rsidR="00A508CA"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LandStewardship/AnimalFeedingOperations/ AFOResources/AFOForms.aspx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_GoBack"/>
    <w:p w:rsidR="00FF6420" w:rsidRDefault="00AE5351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6.</w:t>
      </w:r>
      <w:r w:rsidR="00FF6420">
        <w:rPr>
          <w:rFonts w:ascii="Arial" w:hAnsi="Arial"/>
          <w:b w:val="0"/>
          <w:sz w:val="24"/>
          <w:u w:val="none"/>
        </w:rPr>
        <w:tab/>
        <w:t xml:space="preserve">Compliance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AE5351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6" w:name="Check7"/>
    <w:p w:rsidR="00FF6420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4"/>
          <w:u w:val="none"/>
        </w:rPr>
      </w:r>
      <w:r w:rsidR="00AE5351">
        <w:rPr>
          <w:rFonts w:ascii="Arial" w:hAnsi="Arial"/>
          <w:b w:val="0"/>
          <w:sz w:val="24"/>
          <w:u w:val="none"/>
        </w:rPr>
        <w:fldChar w:fldCharType="separate"/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8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9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9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20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3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3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F6420" w:rsidRDefault="00AE535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AE5351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M &amp; K Management</w:t>
                              </w:r>
                              <w:r w:rsidR="00AE5351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ab/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AE5351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Webster</w:t>
                              </w:r>
                            </w:p>
                            <w:p w:rsidR="00DD25B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AE5351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63366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9449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AE5351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10/27/14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  <w:r w:rsidR="00AE5351">
                                <w:rPr>
                                  <w:sz w:val="22"/>
                                </w:rPr>
                                <w:tab/>
                              </w:r>
                              <w:r w:rsidR="00AE5351">
                                <w:rPr>
                                  <w:sz w:val="22"/>
                                </w:rPr>
                                <w:tab/>
                                <w:t>CHECK NOT SIGNED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AE5351">
                          <w:rPr>
                            <w:rFonts w:ascii="Georgia" w:hAnsi="Georgia"/>
                            <w:sz w:val="22"/>
                            <w:u w:val="none"/>
                          </w:rPr>
                          <w:t>M &amp; K Management</w:t>
                        </w:r>
                        <w:r w:rsidR="00AE5351">
                          <w:rPr>
                            <w:rFonts w:ascii="Georgia" w:hAnsi="Georgia"/>
                            <w:sz w:val="22"/>
                            <w:u w:val="none"/>
                          </w:rPr>
                          <w:tab/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AE5351">
                          <w:rPr>
                            <w:rFonts w:ascii="Georgia" w:hAnsi="Georgia"/>
                            <w:sz w:val="22"/>
                            <w:u w:val="none"/>
                          </w:rPr>
                          <w:t>Webster</w:t>
                        </w:r>
                      </w:p>
                      <w:p w:rsidR="00DD25B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AE5351">
                          <w:rPr>
                            <w:rFonts w:ascii="Georgia" w:hAnsi="Georgia"/>
                            <w:sz w:val="22"/>
                            <w:u w:val="none"/>
                          </w:rPr>
                          <w:t>63366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944920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AE5351">
                          <w:rPr>
                            <w:rFonts w:ascii="Georgia" w:hAnsi="Georgia"/>
                            <w:sz w:val="22"/>
                            <w:u w:val="none"/>
                          </w:rPr>
                          <w:t>10/27/14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  <w:r w:rsidR="00AE5351">
                          <w:rPr>
                            <w:sz w:val="22"/>
                          </w:rPr>
                          <w:tab/>
                        </w:r>
                        <w:r w:rsidR="00AE5351">
                          <w:rPr>
                            <w:sz w:val="22"/>
                          </w:rPr>
                          <w:tab/>
                          <w:t>CHECK NOT SIGNED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AE5351">
        <w:rPr>
          <w:rFonts w:ascii="Arial" w:hAnsi="Arial"/>
          <w:b w:val="0"/>
          <w:sz w:val="20"/>
          <w:u w:val="none"/>
        </w:rPr>
      </w:r>
      <w:r w:rsidR="00AE5351">
        <w:rPr>
          <w:rFonts w:ascii="Arial" w:hAnsi="Arial"/>
          <w:b w:val="0"/>
          <w:sz w:val="20"/>
          <w:u w:val="none"/>
        </w:rPr>
        <w:fldChar w:fldCharType="separate"/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351" w:rsidRDefault="00AE5351">
      <w:r>
        <w:separator/>
      </w:r>
    </w:p>
  </w:endnote>
  <w:endnote w:type="continuationSeparator" w:id="0">
    <w:p w:rsidR="00AE5351" w:rsidRDefault="00AE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351" w:rsidRDefault="00AE5351">
      <w:r>
        <w:separator/>
      </w:r>
    </w:p>
  </w:footnote>
  <w:footnote w:type="continuationSeparator" w:id="0">
    <w:p w:rsidR="00AE5351" w:rsidRDefault="00AE53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351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4920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351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CHECK%20MISSING%20INFORM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CHECK MISSING INFORMATION.dotx</Template>
  <TotalTime>1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3121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2006-08-03T20:14:00Z</cp:lastPrinted>
  <dcterms:created xsi:type="dcterms:W3CDTF">2014-11-13T16:07:00Z</dcterms:created>
  <dcterms:modified xsi:type="dcterms:W3CDTF">2014-11-13T16:08:00Z</dcterms:modified>
</cp:coreProperties>
</file>