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D828C2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D828C2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828C2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9912E2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D828C2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56B6F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5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D828C2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1938F9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7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4"/>
          <w:u w:val="none"/>
        </w:rPr>
      </w:r>
      <w:r w:rsidR="009912E2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F6420" w:rsidRDefault="00D828C2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912E2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Andrew Muff</w:t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9912E2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Cerro Gordo</w:t>
                              </w:r>
                            </w:p>
                            <w:p w:rsidR="00B87B4F" w:rsidRDefault="00FF6420" w:rsidP="00D828C2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912E2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64800 – Ham Site</w:t>
                              </w:r>
                              <w:bookmarkStart w:id="23" w:name="_GoBack"/>
                              <w:bookmarkEnd w:id="23"/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9912E2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6/20</w:t>
                              </w:r>
                              <w:r w:rsidR="00F56B6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/16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F56B6F">
                                <w:rPr>
                                  <w:sz w:val="22"/>
                                </w:rPr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912E2">
                          <w:rPr>
                            <w:rFonts w:ascii="Georgia" w:hAnsi="Georgia"/>
                            <w:sz w:val="22"/>
                            <w:u w:val="none"/>
                          </w:rPr>
                          <w:t>Andrew Muff</w:t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9912E2">
                          <w:rPr>
                            <w:rFonts w:ascii="Georgia" w:hAnsi="Georgia"/>
                            <w:sz w:val="22"/>
                            <w:u w:val="none"/>
                          </w:rPr>
                          <w:t>Cerro Gordo</w:t>
                        </w:r>
                      </w:p>
                      <w:p w:rsidR="00B87B4F" w:rsidRDefault="00FF6420" w:rsidP="00D828C2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912E2">
                          <w:rPr>
                            <w:rFonts w:ascii="Georgia" w:hAnsi="Georgia"/>
                            <w:sz w:val="22"/>
                            <w:u w:val="none"/>
                          </w:rPr>
                          <w:t>64800 – Ham Site</w:t>
                        </w:r>
                        <w:bookmarkStart w:id="24" w:name="_GoBack"/>
                        <w:bookmarkEnd w:id="24"/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9912E2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6/20</w:t>
                        </w:r>
                        <w:r w:rsidR="00F56B6F">
                          <w:rPr>
                            <w:rFonts w:ascii="Georgia" w:hAnsi="Georgia"/>
                            <w:sz w:val="22"/>
                            <w:u w:val="none"/>
                          </w:rPr>
                          <w:t>/16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F56B6F">
                          <w:rPr>
                            <w:sz w:val="22"/>
                          </w:rPr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9912E2">
        <w:rPr>
          <w:rFonts w:ascii="Arial" w:hAnsi="Arial"/>
          <w:b w:val="0"/>
          <w:sz w:val="20"/>
          <w:u w:val="none"/>
        </w:rPr>
      </w:r>
      <w:r w:rsidR="009912E2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B6F" w:rsidRDefault="00F56B6F">
      <w:r>
        <w:separator/>
      </w:r>
    </w:p>
  </w:endnote>
  <w:endnote w:type="continuationSeparator" w:id="0">
    <w:p w:rsidR="00F56B6F" w:rsidRDefault="00F56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B6F" w:rsidRDefault="00F56B6F">
      <w:r>
        <w:separator/>
      </w:r>
    </w:p>
  </w:footnote>
  <w:footnote w:type="continuationSeparator" w:id="0">
    <w:p w:rsidR="00F56B6F" w:rsidRDefault="00F56B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B6F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938F9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4F45D7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11A23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12E2"/>
    <w:rsid w:val="00993D7E"/>
    <w:rsid w:val="009A473C"/>
    <w:rsid w:val="009A78B3"/>
    <w:rsid w:val="009B06CB"/>
    <w:rsid w:val="009B2EA8"/>
    <w:rsid w:val="009B34A5"/>
    <w:rsid w:val="009B5ED8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87B4F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28C2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56B6F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2016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2</TotalTime>
  <Pages>1</Pages>
  <Words>384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3122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3</cp:revision>
  <cp:lastPrinted>2015-05-12T15:16:00Z</cp:lastPrinted>
  <dcterms:created xsi:type="dcterms:W3CDTF">2016-06-23T12:41:00Z</dcterms:created>
  <dcterms:modified xsi:type="dcterms:W3CDTF">2016-06-23T12:42:00Z</dcterms:modified>
</cp:coreProperties>
</file>