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EE742E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EE742E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E742E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102B1B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102B1B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_GoBack"/>
    <w:p w:rsidR="00FF6420" w:rsidRDefault="00102B1B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5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4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EE742E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6" w:name="Check7"/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4"/>
          <w:u w:val="none"/>
        </w:rPr>
      </w:r>
      <w:r w:rsidR="00102B1B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8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EE742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CD7E7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Cody </w:t>
                              </w:r>
                              <w:proofErr w:type="spellStart"/>
                              <w:r w:rsidR="00CD7E7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Dornbier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CD7E7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Kossuth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CD7E7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588</w:t>
                              </w:r>
                              <w:r w:rsidR="00EE742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46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EE742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5/2</w:t>
                              </w:r>
                              <w:r w:rsidR="00CD7E74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1</w:t>
                              </w:r>
                              <w:r w:rsidR="00EE742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/14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EE742E">
                                <w:rPr>
                                  <w:sz w:val="22"/>
                                </w:rPr>
                                <w:tab/>
                              </w:r>
                              <w:r w:rsidR="00EE742E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CD7E74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Cody </w:t>
                        </w:r>
                        <w:proofErr w:type="spellStart"/>
                        <w:r w:rsidR="00CD7E74">
                          <w:rPr>
                            <w:rFonts w:ascii="Georgia" w:hAnsi="Georgia"/>
                            <w:sz w:val="22"/>
                            <w:u w:val="none"/>
                          </w:rPr>
                          <w:t>Dornbier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CD7E74">
                          <w:rPr>
                            <w:rFonts w:ascii="Georgia" w:hAnsi="Georgia"/>
                            <w:sz w:val="22"/>
                            <w:u w:val="none"/>
                          </w:rPr>
                          <w:t>Kossuth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CD7E74">
                          <w:rPr>
                            <w:rFonts w:ascii="Georgia" w:hAnsi="Georgia"/>
                            <w:sz w:val="22"/>
                            <w:u w:val="none"/>
                          </w:rPr>
                          <w:t>588</w:t>
                        </w:r>
                        <w:r w:rsidR="00EE742E">
                          <w:rPr>
                            <w:rFonts w:ascii="Georgia" w:hAnsi="Georgia"/>
                            <w:sz w:val="22"/>
                            <w:u w:val="none"/>
                          </w:rPr>
                          <w:t>46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EE742E">
                          <w:rPr>
                            <w:rFonts w:ascii="Georgia" w:hAnsi="Georgia"/>
                            <w:sz w:val="22"/>
                            <w:u w:val="none"/>
                          </w:rPr>
                          <w:t>5/2</w:t>
                        </w:r>
                        <w:r w:rsidR="00CD7E74">
                          <w:rPr>
                            <w:rFonts w:ascii="Georgia" w:hAnsi="Georgia"/>
                            <w:sz w:val="22"/>
                            <w:u w:val="none"/>
                          </w:rPr>
                          <w:t>1</w:t>
                        </w:r>
                        <w:bookmarkStart w:id="24" w:name="_GoBack"/>
                        <w:bookmarkEnd w:id="24"/>
                        <w:r w:rsidR="00EE742E">
                          <w:rPr>
                            <w:rFonts w:ascii="Georgia" w:hAnsi="Georgia"/>
                            <w:sz w:val="22"/>
                            <w:u w:val="none"/>
                          </w:rPr>
                          <w:t>/14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EE742E">
                          <w:rPr>
                            <w:sz w:val="22"/>
                          </w:rPr>
                          <w:tab/>
                        </w:r>
                        <w:r w:rsidR="00EE742E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102B1B">
        <w:rPr>
          <w:rFonts w:ascii="Arial" w:hAnsi="Arial"/>
          <w:b w:val="0"/>
          <w:sz w:val="20"/>
          <w:u w:val="none"/>
        </w:rPr>
      </w:r>
      <w:r w:rsidR="00102B1B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42E" w:rsidRDefault="00EE742E">
      <w:r>
        <w:separator/>
      </w:r>
    </w:p>
  </w:endnote>
  <w:endnote w:type="continuationSeparator" w:id="0">
    <w:p w:rsidR="00EE742E" w:rsidRDefault="00EE7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42E" w:rsidRDefault="00EE742E">
      <w:r>
        <w:separator/>
      </w:r>
    </w:p>
  </w:footnote>
  <w:footnote w:type="continuationSeparator" w:id="0">
    <w:p w:rsidR="00EE742E" w:rsidRDefault="00EE74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42E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2B1B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D7E74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E742E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1</TotalTime>
  <Pages>1</Pages>
  <Words>384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3120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2014-06-06T13:31:00Z</cp:lastPrinted>
  <dcterms:created xsi:type="dcterms:W3CDTF">2014-06-06T13:34:00Z</dcterms:created>
  <dcterms:modified xsi:type="dcterms:W3CDTF">2014-06-06T13:41:00Z</dcterms:modified>
</cp:coreProperties>
</file>