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B1488" w14:textId="77777777" w:rsidR="00782AC7" w:rsidRDefault="00782AC7" w:rsidP="00A20456">
      <w:pPr>
        <w:jc w:val="center"/>
        <w:rPr>
          <w:sz w:val="22"/>
        </w:rPr>
      </w:pPr>
      <w:bookmarkStart w:id="0" w:name="_GoBack"/>
      <w:bookmarkEnd w:id="0"/>
    </w:p>
    <w:p w14:paraId="6CBF647E" w14:textId="43F7E70F" w:rsidR="00A20456" w:rsidRDefault="00A669CD" w:rsidP="00A20456">
      <w:pPr>
        <w:jc w:val="center"/>
        <w:rPr>
          <w:sz w:val="22"/>
        </w:rPr>
      </w:pPr>
      <w:r>
        <w:rPr>
          <w:sz w:val="22"/>
        </w:rPr>
        <w:t>March 2</w:t>
      </w:r>
      <w:r w:rsidR="00E72E97">
        <w:rPr>
          <w:sz w:val="22"/>
        </w:rPr>
        <w:t>5</w:t>
      </w:r>
      <w:r>
        <w:rPr>
          <w:sz w:val="22"/>
        </w:rPr>
        <w:t>, 2020</w:t>
      </w:r>
    </w:p>
    <w:p w14:paraId="057F33BC" w14:textId="77777777" w:rsidR="00C23FCB" w:rsidRPr="007D49A0" w:rsidRDefault="00C23FCB" w:rsidP="00A20456">
      <w:pPr>
        <w:jc w:val="center"/>
        <w:rPr>
          <w:i/>
          <w:sz w:val="22"/>
          <w:szCs w:val="22"/>
        </w:rPr>
      </w:pPr>
    </w:p>
    <w:p w14:paraId="7BF058FC" w14:textId="77777777" w:rsidR="00912A4D" w:rsidRPr="009D068A" w:rsidRDefault="00912A4D" w:rsidP="00A20456">
      <w:pPr>
        <w:rPr>
          <w:sz w:val="22"/>
          <w:szCs w:val="22"/>
        </w:rPr>
      </w:pPr>
    </w:p>
    <w:p w14:paraId="4E92A366" w14:textId="77777777" w:rsidR="00E067B7" w:rsidRPr="009D068A" w:rsidRDefault="00E067B7" w:rsidP="00A20456">
      <w:pPr>
        <w:rPr>
          <w:sz w:val="22"/>
          <w:szCs w:val="22"/>
        </w:rPr>
      </w:pPr>
    </w:p>
    <w:p w14:paraId="6A93509A" w14:textId="6C7C7E2F" w:rsidR="009F7F19" w:rsidRPr="00C204B5" w:rsidRDefault="00E72E97" w:rsidP="009F7F19">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color w:val="000000"/>
          <w:sz w:val="22"/>
          <w:szCs w:val="22"/>
        </w:rPr>
      </w:pPr>
      <w:r>
        <w:rPr>
          <w:color w:val="000000"/>
          <w:sz w:val="22"/>
          <w:szCs w:val="22"/>
        </w:rPr>
        <w:t>Ben Isaacson</w:t>
      </w:r>
    </w:p>
    <w:p w14:paraId="308807E7" w14:textId="1C97A64A" w:rsidR="009F7F19" w:rsidRPr="00C204B5" w:rsidRDefault="00E72E97" w:rsidP="009F7F19">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5475 Dyer Ave, Suite 141</w:t>
      </w:r>
    </w:p>
    <w:p w14:paraId="6DA3E83B" w14:textId="1E1E34C1" w:rsidR="009F7F19" w:rsidRPr="00C204B5" w:rsidRDefault="00E72E97" w:rsidP="009F7F19">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rFonts w:ascii="Arial" w:hAnsi="Arial" w:cs="Arial"/>
          <w:sz w:val="22"/>
          <w:szCs w:val="22"/>
        </w:rPr>
      </w:pPr>
      <w:r>
        <w:rPr>
          <w:sz w:val="22"/>
          <w:szCs w:val="22"/>
        </w:rPr>
        <w:t>Marion, IA  52302</w:t>
      </w:r>
    </w:p>
    <w:p w14:paraId="44110BEE" w14:textId="77777777" w:rsidR="00912A4D" w:rsidRPr="00F70E4C" w:rsidRDefault="00912A4D" w:rsidP="00A20456">
      <w:pPr>
        <w:rPr>
          <w:sz w:val="22"/>
          <w:szCs w:val="22"/>
        </w:rPr>
      </w:pPr>
    </w:p>
    <w:p w14:paraId="5D0383E6" w14:textId="695434C9" w:rsidR="00144B33" w:rsidRPr="007D49A0" w:rsidRDefault="007D49A0" w:rsidP="00A20456">
      <w:pPr>
        <w:rPr>
          <w:b/>
          <w:sz w:val="22"/>
          <w:szCs w:val="22"/>
        </w:rPr>
      </w:pPr>
      <w:r w:rsidRPr="007D49A0">
        <w:rPr>
          <w:b/>
          <w:bCs/>
          <w:color w:val="000000"/>
          <w:sz w:val="22"/>
          <w:szCs w:val="22"/>
        </w:rPr>
        <w:t>Administrative Approval of Manure Management Plan for</w:t>
      </w:r>
      <w:r w:rsidR="00AD65C7">
        <w:rPr>
          <w:b/>
          <w:bCs/>
          <w:color w:val="000000"/>
          <w:sz w:val="22"/>
          <w:szCs w:val="22"/>
        </w:rPr>
        <w:t xml:space="preserve"> </w:t>
      </w:r>
      <w:r w:rsidR="0069270A">
        <w:rPr>
          <w:b/>
          <w:bCs/>
          <w:color w:val="000000"/>
          <w:sz w:val="22"/>
          <w:szCs w:val="22"/>
        </w:rPr>
        <w:t>Alta Site</w:t>
      </w:r>
      <w:r w:rsidR="00B33D6E">
        <w:rPr>
          <w:b/>
          <w:bCs/>
          <w:color w:val="000000"/>
          <w:sz w:val="22"/>
          <w:szCs w:val="22"/>
        </w:rPr>
        <w:t xml:space="preserve"> </w:t>
      </w:r>
      <w:r w:rsidR="002C67F8">
        <w:rPr>
          <w:b/>
          <w:bCs/>
          <w:color w:val="000000"/>
          <w:sz w:val="22"/>
          <w:szCs w:val="22"/>
        </w:rPr>
        <w:t>-</w:t>
      </w:r>
      <w:r w:rsidR="00586444">
        <w:rPr>
          <w:b/>
          <w:bCs/>
          <w:color w:val="000000"/>
          <w:sz w:val="22"/>
          <w:szCs w:val="22"/>
        </w:rPr>
        <w:t xml:space="preserve"> </w:t>
      </w:r>
      <w:r w:rsidR="002C67F8">
        <w:rPr>
          <w:b/>
          <w:bCs/>
          <w:color w:val="000000"/>
          <w:sz w:val="22"/>
          <w:szCs w:val="22"/>
        </w:rPr>
        <w:t>ID#</w:t>
      </w:r>
      <w:r w:rsidR="00DB4196">
        <w:rPr>
          <w:b/>
          <w:bCs/>
          <w:color w:val="000000"/>
          <w:sz w:val="22"/>
          <w:szCs w:val="22"/>
        </w:rPr>
        <w:t>6</w:t>
      </w:r>
      <w:r w:rsidR="00E72E97">
        <w:rPr>
          <w:b/>
          <w:bCs/>
          <w:color w:val="000000"/>
          <w:sz w:val="22"/>
          <w:szCs w:val="22"/>
        </w:rPr>
        <w:t>6825</w:t>
      </w:r>
      <w:r w:rsidR="00EA1C6B">
        <w:rPr>
          <w:b/>
          <w:bCs/>
          <w:color w:val="000000"/>
          <w:sz w:val="22"/>
          <w:szCs w:val="22"/>
        </w:rPr>
        <w:t>,</w:t>
      </w:r>
      <w:r w:rsidR="00946AC7">
        <w:rPr>
          <w:b/>
          <w:bCs/>
          <w:color w:val="000000"/>
          <w:sz w:val="22"/>
          <w:szCs w:val="22"/>
        </w:rPr>
        <w:t xml:space="preserve"> </w:t>
      </w:r>
      <w:r w:rsidR="009B13A1">
        <w:rPr>
          <w:b/>
          <w:bCs/>
          <w:color w:val="000000"/>
          <w:sz w:val="22"/>
          <w:szCs w:val="22"/>
        </w:rPr>
        <w:t>S</w:t>
      </w:r>
      <w:r w:rsidRPr="007D49A0">
        <w:rPr>
          <w:b/>
          <w:bCs/>
          <w:color w:val="000000"/>
          <w:sz w:val="22"/>
          <w:szCs w:val="22"/>
        </w:rPr>
        <w:t xml:space="preserve">ection </w:t>
      </w:r>
      <w:r w:rsidR="00E72E97">
        <w:rPr>
          <w:b/>
          <w:bCs/>
          <w:color w:val="000000"/>
          <w:sz w:val="22"/>
          <w:szCs w:val="22"/>
        </w:rPr>
        <w:t>29</w:t>
      </w:r>
      <w:r w:rsidRPr="007D49A0">
        <w:rPr>
          <w:b/>
          <w:bCs/>
          <w:color w:val="000000"/>
          <w:sz w:val="22"/>
          <w:szCs w:val="22"/>
        </w:rPr>
        <w:t xml:space="preserve">, </w:t>
      </w:r>
      <w:r w:rsidR="00E72E97">
        <w:rPr>
          <w:b/>
          <w:bCs/>
          <w:color w:val="000000"/>
          <w:sz w:val="22"/>
          <w:szCs w:val="22"/>
        </w:rPr>
        <w:t>Elk</w:t>
      </w:r>
      <w:r w:rsidR="0027693E">
        <w:rPr>
          <w:b/>
          <w:bCs/>
          <w:color w:val="000000"/>
          <w:sz w:val="22"/>
          <w:szCs w:val="22"/>
        </w:rPr>
        <w:t xml:space="preserve"> </w:t>
      </w:r>
      <w:r w:rsidR="00AD65C7">
        <w:rPr>
          <w:b/>
          <w:bCs/>
          <w:color w:val="000000"/>
          <w:sz w:val="22"/>
          <w:szCs w:val="22"/>
        </w:rPr>
        <w:t>To</w:t>
      </w:r>
      <w:r w:rsidR="006764A3">
        <w:rPr>
          <w:b/>
          <w:bCs/>
          <w:color w:val="000000"/>
          <w:sz w:val="22"/>
          <w:szCs w:val="22"/>
        </w:rPr>
        <w:t xml:space="preserve">wnship, </w:t>
      </w:r>
      <w:r w:rsidR="00E72E97">
        <w:rPr>
          <w:b/>
          <w:bCs/>
          <w:color w:val="000000"/>
          <w:sz w:val="22"/>
          <w:szCs w:val="22"/>
        </w:rPr>
        <w:t>Buena Vista</w:t>
      </w:r>
      <w:r w:rsidR="00184C74">
        <w:rPr>
          <w:b/>
          <w:bCs/>
          <w:color w:val="000000"/>
          <w:sz w:val="22"/>
          <w:szCs w:val="22"/>
        </w:rPr>
        <w:t xml:space="preserve"> </w:t>
      </w:r>
      <w:r w:rsidRPr="007D49A0">
        <w:rPr>
          <w:b/>
          <w:bCs/>
          <w:color w:val="000000"/>
          <w:sz w:val="22"/>
          <w:szCs w:val="22"/>
        </w:rPr>
        <w:t>County</w:t>
      </w:r>
    </w:p>
    <w:p w14:paraId="6AE7F19C" w14:textId="77777777" w:rsidR="00A20456" w:rsidRPr="00427BAD" w:rsidRDefault="00A20456" w:rsidP="00A20456">
      <w:pPr>
        <w:rPr>
          <w:sz w:val="16"/>
          <w:szCs w:val="16"/>
        </w:rPr>
      </w:pPr>
    </w:p>
    <w:p w14:paraId="5F2CCC74"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w:t>
      </w:r>
      <w:proofErr w:type="gramStart"/>
      <w:r w:rsidRPr="007D49A0">
        <w:rPr>
          <w:color w:val="000000"/>
          <w:sz w:val="22"/>
          <w:szCs w:val="22"/>
        </w:rPr>
        <w:t>time</w:t>
      </w:r>
      <w:proofErr w:type="gramEnd"/>
      <w:r w:rsidRPr="007D49A0">
        <w:rPr>
          <w:color w:val="000000"/>
          <w:sz w:val="22"/>
          <w:szCs w:val="22"/>
        </w:rPr>
        <w:t xml:space="preserve"> they will complete a detailed technical review and inspect your land application records.  Pending a visit by our field office staff, you are approved to land apply manure in accordance with the requirements of the Iowa Administrative Code (IAC 567 - Chapter 65). </w:t>
      </w:r>
    </w:p>
    <w:p w14:paraId="54AC75CD" w14:textId="77777777"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77301661"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14:paraId="0AD79070"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14:paraId="0ACCBC48"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14:paraId="6B5FD458" w14:textId="77777777"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56622B07" w14:textId="35324EAA"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E72E97">
        <w:rPr>
          <w:color w:val="FF0000"/>
          <w:sz w:val="22"/>
          <w:szCs w:val="22"/>
        </w:rPr>
        <w:t>August</w:t>
      </w:r>
      <w:r w:rsidR="00CD49B5" w:rsidRPr="009B13A1">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E72E97">
        <w:rPr>
          <w:color w:val="FF0000"/>
          <w:sz w:val="22"/>
          <w:szCs w:val="22"/>
        </w:rPr>
        <w:t>August</w:t>
      </w:r>
      <w:r w:rsidR="0026606E">
        <w:rPr>
          <w:color w:val="FF0000"/>
          <w:sz w:val="22"/>
          <w:szCs w:val="22"/>
        </w:rPr>
        <w:t xml:space="preserve"> </w:t>
      </w:r>
      <w:r w:rsidRPr="007D49A0">
        <w:rPr>
          <w:color w:val="FF0000"/>
          <w:sz w:val="22"/>
          <w:szCs w:val="22"/>
        </w:rPr>
        <w:t>1, 20</w:t>
      </w:r>
      <w:r w:rsidR="00F37E98">
        <w:rPr>
          <w:color w:val="FF0000"/>
          <w:sz w:val="22"/>
          <w:szCs w:val="22"/>
        </w:rPr>
        <w:t>2</w:t>
      </w:r>
      <w:r w:rsidR="00A669CD">
        <w:rPr>
          <w:color w:val="FF0000"/>
          <w:sz w:val="22"/>
          <w:szCs w:val="22"/>
        </w:rPr>
        <w:t>4</w:t>
      </w:r>
      <w:r w:rsidRPr="007D49A0">
        <w:rPr>
          <w:sz w:val="22"/>
          <w:szCs w:val="22"/>
        </w:rPr>
        <w:t xml:space="preserve">. </w:t>
      </w:r>
    </w:p>
    <w:p w14:paraId="0F199D83" w14:textId="77777777" w:rsidR="007D49A0" w:rsidRPr="007D49A0" w:rsidRDefault="007D49A0" w:rsidP="007D49A0">
      <w:pPr>
        <w:suppressAutoHyphens/>
        <w:jc w:val="both"/>
        <w:rPr>
          <w:sz w:val="16"/>
          <w:szCs w:val="16"/>
        </w:rPr>
      </w:pPr>
    </w:p>
    <w:p w14:paraId="64BC68A1" w14:textId="77777777"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14:paraId="2B06D19D" w14:textId="77777777"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8"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14:paraId="3FA447CE" w14:textId="77777777"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14:paraId="1C638686"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312C909B"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14:paraId="15B4608E"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43E8DDAF" w14:textId="77777777" w:rsidR="00996FFB" w:rsidRPr="00996FFB" w:rsidRDefault="00996FFB" w:rsidP="00996F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996FFB">
        <w:rPr>
          <w:color w:val="000000"/>
          <w:sz w:val="22"/>
          <w:szCs w:val="22"/>
        </w:rPr>
        <w:t>Sincerely,</w:t>
      </w:r>
    </w:p>
    <w:p w14:paraId="578D61F5" w14:textId="77777777" w:rsidR="00996FFB" w:rsidRPr="00996FFB" w:rsidRDefault="005718E3" w:rsidP="00996FFB">
      <w:pPr>
        <w:rPr>
          <w:sz w:val="22"/>
        </w:rPr>
      </w:pPr>
      <w:r>
        <w:rPr>
          <w:rFonts w:ascii="Arial" w:hAnsi="Arial" w:cs="Arial"/>
          <w:noProof/>
          <w:color w:val="000000"/>
          <w:sz w:val="21"/>
          <w:szCs w:val="21"/>
        </w:rPr>
        <w:drawing>
          <wp:inline distT="0" distB="0" distL="0" distR="0" wp14:anchorId="0995746A" wp14:editId="459FC021">
            <wp:extent cx="1240155" cy="246380"/>
            <wp:effectExtent l="0" t="0" r="0" b="1270"/>
            <wp:docPr id="1" name="Picture 1"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14:paraId="65F3D69C" w14:textId="77777777" w:rsidR="00996FFB" w:rsidRPr="00996FFB" w:rsidRDefault="00996FFB" w:rsidP="00996FFB">
      <w:pPr>
        <w:rPr>
          <w:sz w:val="16"/>
          <w:szCs w:val="16"/>
        </w:rPr>
      </w:pPr>
    </w:p>
    <w:p w14:paraId="567CFA02" w14:textId="77777777" w:rsidR="00996FFB" w:rsidRPr="00996FFB" w:rsidRDefault="00996FFB" w:rsidP="00996FFB">
      <w:pPr>
        <w:rPr>
          <w:sz w:val="22"/>
        </w:rPr>
      </w:pPr>
      <w:r w:rsidRPr="00996FFB">
        <w:rPr>
          <w:sz w:val="22"/>
        </w:rPr>
        <w:t>Londa Witte</w:t>
      </w:r>
    </w:p>
    <w:p w14:paraId="139008AE" w14:textId="77777777" w:rsidR="00996FFB" w:rsidRPr="00996FFB" w:rsidRDefault="00996FFB" w:rsidP="00996FFB">
      <w:pPr>
        <w:rPr>
          <w:sz w:val="22"/>
        </w:rPr>
      </w:pPr>
      <w:r w:rsidRPr="00996FFB">
        <w:rPr>
          <w:sz w:val="22"/>
        </w:rPr>
        <w:t>Administrative Assistant II</w:t>
      </w:r>
    </w:p>
    <w:p w14:paraId="17A9A88C" w14:textId="77777777" w:rsidR="00996FFB" w:rsidRDefault="00996FFB" w:rsidP="00996FFB">
      <w:pPr>
        <w:rPr>
          <w:sz w:val="22"/>
        </w:rPr>
      </w:pPr>
      <w:r w:rsidRPr="00996FFB">
        <w:rPr>
          <w:sz w:val="22"/>
        </w:rPr>
        <w:t xml:space="preserve">Field Office 3 – Spencer, IA 51301  </w:t>
      </w:r>
    </w:p>
    <w:p w14:paraId="62B3B236" w14:textId="77777777" w:rsidR="00703BD1" w:rsidRPr="00996FFB" w:rsidRDefault="00703BD1" w:rsidP="00996FFB">
      <w:pPr>
        <w:rPr>
          <w:sz w:val="22"/>
        </w:rPr>
      </w:pPr>
    </w:p>
    <w:p w14:paraId="22C8BA07" w14:textId="6B99648E" w:rsidR="00F263BF" w:rsidRPr="00F263BF" w:rsidRDefault="00E72E97"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 xml:space="preserve">Buena Vista </w:t>
      </w:r>
    </w:p>
    <w:sectPr w:rsidR="00F263BF" w:rsidRPr="00F263BF" w:rsidSect="002F5A0E">
      <w:headerReference w:type="first" r:id="rId10"/>
      <w:footerReference w:type="first" r:id="rId11"/>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DC471C" w14:textId="77777777" w:rsidR="0005660B" w:rsidRDefault="0005660B">
      <w:r>
        <w:separator/>
      </w:r>
    </w:p>
  </w:endnote>
  <w:endnote w:type="continuationSeparator" w:id="0">
    <w:p w14:paraId="21FB048D" w14:textId="77777777" w:rsidR="0005660B" w:rsidRDefault="00056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754F0" w14:textId="77777777" w:rsidR="00B33D6E" w:rsidRDefault="00B33D6E" w:rsidP="00F5338D">
    <w:pPr>
      <w:pStyle w:val="Footer"/>
      <w:tabs>
        <w:tab w:val="left" w:pos="720"/>
      </w:tabs>
      <w:ind w:left="-90" w:right="-36"/>
      <w:jc w:val="center"/>
      <w:rPr>
        <w:sz w:val="18"/>
      </w:rPr>
    </w:pPr>
    <w:r>
      <w:rPr>
        <w:sz w:val="18"/>
      </w:rPr>
      <w:t xml:space="preserve">FIELD OFFICE #3   /   1900 N. Grand   </w:t>
    </w:r>
    <w:proofErr w:type="gramStart"/>
    <w:r>
      <w:rPr>
        <w:sz w:val="18"/>
      </w:rPr>
      <w:t>/  Gateway</w:t>
    </w:r>
    <w:proofErr w:type="gramEnd"/>
    <w:r>
      <w:rPr>
        <w:sz w:val="18"/>
      </w:rPr>
      <w:t xml:space="preserve">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14:paraId="08D26EBB" w14:textId="77777777" w:rsidR="00B33D6E" w:rsidRPr="00F5338D" w:rsidRDefault="00B33D6E"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5BA92" w14:textId="77777777" w:rsidR="0005660B" w:rsidRDefault="0005660B">
      <w:r>
        <w:separator/>
      </w:r>
    </w:p>
  </w:footnote>
  <w:footnote w:type="continuationSeparator" w:id="0">
    <w:p w14:paraId="66518ADB" w14:textId="77777777" w:rsidR="0005660B" w:rsidRDefault="000566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B33D6E" w14:paraId="1EECCA03" w14:textId="77777777" w:rsidTr="00586444">
      <w:trPr>
        <w:jc w:val="center"/>
      </w:trPr>
      <w:tc>
        <w:tcPr>
          <w:tcW w:w="11386" w:type="dxa"/>
        </w:tcPr>
        <w:p w14:paraId="2791C985" w14:textId="77777777" w:rsidR="00B33D6E" w:rsidRDefault="005718E3" w:rsidP="003911CA">
          <w:pPr>
            <w:pStyle w:val="Header"/>
            <w:tabs>
              <w:tab w:val="clear" w:pos="4320"/>
              <w:tab w:val="clear" w:pos="8640"/>
            </w:tabs>
            <w:rPr>
              <w:sz w:val="16"/>
            </w:rPr>
          </w:pPr>
          <w:r>
            <w:rPr>
              <w:noProof/>
            </w:rPr>
            <w:drawing>
              <wp:inline distT="0" distB="0" distL="0" distR="0" wp14:anchorId="28BAD24A" wp14:editId="222219FB">
                <wp:extent cx="6392545" cy="636270"/>
                <wp:effectExtent l="0" t="0" r="8255" b="0"/>
                <wp:docPr id="2" name="Picture 1"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92545" cy="636270"/>
                        </a:xfrm>
                        <a:prstGeom prst="rect">
                          <a:avLst/>
                        </a:prstGeom>
                        <a:noFill/>
                        <a:ln>
                          <a:noFill/>
                        </a:ln>
                      </pic:spPr>
                    </pic:pic>
                  </a:graphicData>
                </a:graphic>
              </wp:inline>
            </w:drawing>
          </w:r>
        </w:p>
      </w:tc>
    </w:tr>
  </w:tbl>
  <w:p w14:paraId="7D0E8EA2" w14:textId="77777777" w:rsidR="00B33D6E" w:rsidRDefault="00B33D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15:restartNumberingAfterBreak="0">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intFractionalCharacterWidth/>
  <w:hideGrammaticalError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05"/>
    <w:rsid w:val="000020BF"/>
    <w:rsid w:val="000031C4"/>
    <w:rsid w:val="000032A0"/>
    <w:rsid w:val="000223E2"/>
    <w:rsid w:val="00030452"/>
    <w:rsid w:val="000331A7"/>
    <w:rsid w:val="000564A1"/>
    <w:rsid w:val="0005660B"/>
    <w:rsid w:val="00071252"/>
    <w:rsid w:val="00093021"/>
    <w:rsid w:val="000C652D"/>
    <w:rsid w:val="000D13CE"/>
    <w:rsid w:val="000D5EA9"/>
    <w:rsid w:val="000D6EFB"/>
    <w:rsid w:val="000D7D03"/>
    <w:rsid w:val="000E2CC0"/>
    <w:rsid w:val="000E3939"/>
    <w:rsid w:val="000E767B"/>
    <w:rsid w:val="000F0E5C"/>
    <w:rsid w:val="000F0F01"/>
    <w:rsid w:val="000F34D2"/>
    <w:rsid w:val="000F38CE"/>
    <w:rsid w:val="00106A81"/>
    <w:rsid w:val="00110412"/>
    <w:rsid w:val="001156C5"/>
    <w:rsid w:val="001370D5"/>
    <w:rsid w:val="00144B33"/>
    <w:rsid w:val="00150D7F"/>
    <w:rsid w:val="00152CA6"/>
    <w:rsid w:val="00165BCB"/>
    <w:rsid w:val="00184C74"/>
    <w:rsid w:val="00187F98"/>
    <w:rsid w:val="001919E4"/>
    <w:rsid w:val="001B3214"/>
    <w:rsid w:val="001C4739"/>
    <w:rsid w:val="001C5E9F"/>
    <w:rsid w:val="001D2A98"/>
    <w:rsid w:val="001F2A99"/>
    <w:rsid w:val="002001C4"/>
    <w:rsid w:val="00216A6A"/>
    <w:rsid w:val="002270EA"/>
    <w:rsid w:val="0023125D"/>
    <w:rsid w:val="0026606E"/>
    <w:rsid w:val="0027693E"/>
    <w:rsid w:val="00291E5F"/>
    <w:rsid w:val="002A110E"/>
    <w:rsid w:val="002A70CD"/>
    <w:rsid w:val="002B287B"/>
    <w:rsid w:val="002B60B7"/>
    <w:rsid w:val="002C416D"/>
    <w:rsid w:val="002C67F8"/>
    <w:rsid w:val="002D7C6E"/>
    <w:rsid w:val="002E7AA3"/>
    <w:rsid w:val="002F1203"/>
    <w:rsid w:val="002F5A0E"/>
    <w:rsid w:val="002F797E"/>
    <w:rsid w:val="0030271D"/>
    <w:rsid w:val="00337FC3"/>
    <w:rsid w:val="00345292"/>
    <w:rsid w:val="00347D90"/>
    <w:rsid w:val="00363EDE"/>
    <w:rsid w:val="00373454"/>
    <w:rsid w:val="0038534B"/>
    <w:rsid w:val="003911CA"/>
    <w:rsid w:val="003B1A4B"/>
    <w:rsid w:val="003B43DF"/>
    <w:rsid w:val="003E1D84"/>
    <w:rsid w:val="003E591F"/>
    <w:rsid w:val="00406ADF"/>
    <w:rsid w:val="004070C4"/>
    <w:rsid w:val="0042263B"/>
    <w:rsid w:val="00427BAD"/>
    <w:rsid w:val="00433C09"/>
    <w:rsid w:val="00442F1F"/>
    <w:rsid w:val="00443DE0"/>
    <w:rsid w:val="004509B2"/>
    <w:rsid w:val="00453474"/>
    <w:rsid w:val="0045739C"/>
    <w:rsid w:val="00464744"/>
    <w:rsid w:val="00474E75"/>
    <w:rsid w:val="00475D41"/>
    <w:rsid w:val="00475DB8"/>
    <w:rsid w:val="004847B5"/>
    <w:rsid w:val="004849AB"/>
    <w:rsid w:val="004B0D2D"/>
    <w:rsid w:val="004C43FA"/>
    <w:rsid w:val="004C55ED"/>
    <w:rsid w:val="004D5A78"/>
    <w:rsid w:val="004F45EB"/>
    <w:rsid w:val="004F466B"/>
    <w:rsid w:val="00505B8B"/>
    <w:rsid w:val="00510FE7"/>
    <w:rsid w:val="00516945"/>
    <w:rsid w:val="00561771"/>
    <w:rsid w:val="00566462"/>
    <w:rsid w:val="005679C3"/>
    <w:rsid w:val="005718E3"/>
    <w:rsid w:val="005731C8"/>
    <w:rsid w:val="005769D2"/>
    <w:rsid w:val="00586444"/>
    <w:rsid w:val="005969F0"/>
    <w:rsid w:val="005A1866"/>
    <w:rsid w:val="005A32B0"/>
    <w:rsid w:val="005A4838"/>
    <w:rsid w:val="005B276C"/>
    <w:rsid w:val="005B3456"/>
    <w:rsid w:val="005B55FD"/>
    <w:rsid w:val="005D31C1"/>
    <w:rsid w:val="005E05A5"/>
    <w:rsid w:val="005F7E80"/>
    <w:rsid w:val="00627530"/>
    <w:rsid w:val="00630F95"/>
    <w:rsid w:val="0066279B"/>
    <w:rsid w:val="006764A3"/>
    <w:rsid w:val="0069270A"/>
    <w:rsid w:val="00695C92"/>
    <w:rsid w:val="00696711"/>
    <w:rsid w:val="006A4D63"/>
    <w:rsid w:val="006B0BBA"/>
    <w:rsid w:val="006D7427"/>
    <w:rsid w:val="006E6B19"/>
    <w:rsid w:val="007018BB"/>
    <w:rsid w:val="00703BD1"/>
    <w:rsid w:val="007074CC"/>
    <w:rsid w:val="007155D1"/>
    <w:rsid w:val="00721BEA"/>
    <w:rsid w:val="007262BD"/>
    <w:rsid w:val="00731405"/>
    <w:rsid w:val="00734890"/>
    <w:rsid w:val="007365A4"/>
    <w:rsid w:val="00741AD7"/>
    <w:rsid w:val="007441F5"/>
    <w:rsid w:val="007447F6"/>
    <w:rsid w:val="007476FF"/>
    <w:rsid w:val="0075180F"/>
    <w:rsid w:val="00770AF3"/>
    <w:rsid w:val="00774C39"/>
    <w:rsid w:val="00775E5F"/>
    <w:rsid w:val="007772CB"/>
    <w:rsid w:val="00782AC7"/>
    <w:rsid w:val="007831F7"/>
    <w:rsid w:val="00783D32"/>
    <w:rsid w:val="007A1060"/>
    <w:rsid w:val="007A6081"/>
    <w:rsid w:val="007C4A31"/>
    <w:rsid w:val="007D49A0"/>
    <w:rsid w:val="007D576B"/>
    <w:rsid w:val="007E17AF"/>
    <w:rsid w:val="007E1C9B"/>
    <w:rsid w:val="007E25E7"/>
    <w:rsid w:val="00803F57"/>
    <w:rsid w:val="008057E2"/>
    <w:rsid w:val="008065AD"/>
    <w:rsid w:val="0080671A"/>
    <w:rsid w:val="00810C12"/>
    <w:rsid w:val="00815AD4"/>
    <w:rsid w:val="008235BE"/>
    <w:rsid w:val="008273D7"/>
    <w:rsid w:val="00853109"/>
    <w:rsid w:val="00862E62"/>
    <w:rsid w:val="008755B2"/>
    <w:rsid w:val="0088327C"/>
    <w:rsid w:val="0089238F"/>
    <w:rsid w:val="008A6E8D"/>
    <w:rsid w:val="008B6614"/>
    <w:rsid w:val="008C591C"/>
    <w:rsid w:val="008D6020"/>
    <w:rsid w:val="008E4BA6"/>
    <w:rsid w:val="008F0735"/>
    <w:rsid w:val="009010F5"/>
    <w:rsid w:val="00901265"/>
    <w:rsid w:val="00912A4D"/>
    <w:rsid w:val="00920E9E"/>
    <w:rsid w:val="0092475F"/>
    <w:rsid w:val="00946AC7"/>
    <w:rsid w:val="00955CC3"/>
    <w:rsid w:val="00964251"/>
    <w:rsid w:val="00996FFB"/>
    <w:rsid w:val="009A2F99"/>
    <w:rsid w:val="009A77DE"/>
    <w:rsid w:val="009B13A1"/>
    <w:rsid w:val="009B46BE"/>
    <w:rsid w:val="009B65D5"/>
    <w:rsid w:val="009C3C83"/>
    <w:rsid w:val="009C648A"/>
    <w:rsid w:val="009C6D9C"/>
    <w:rsid w:val="009D068A"/>
    <w:rsid w:val="009D27F5"/>
    <w:rsid w:val="009D5313"/>
    <w:rsid w:val="009D6873"/>
    <w:rsid w:val="009E63CF"/>
    <w:rsid w:val="009F381C"/>
    <w:rsid w:val="009F7F19"/>
    <w:rsid w:val="00A02C0C"/>
    <w:rsid w:val="00A02EF3"/>
    <w:rsid w:val="00A20456"/>
    <w:rsid w:val="00A25CBF"/>
    <w:rsid w:val="00A26326"/>
    <w:rsid w:val="00A33D0A"/>
    <w:rsid w:val="00A576F2"/>
    <w:rsid w:val="00A669CD"/>
    <w:rsid w:val="00A66F01"/>
    <w:rsid w:val="00A73B8D"/>
    <w:rsid w:val="00A86DF2"/>
    <w:rsid w:val="00A937FE"/>
    <w:rsid w:val="00AA211B"/>
    <w:rsid w:val="00AA2419"/>
    <w:rsid w:val="00AA4625"/>
    <w:rsid w:val="00AA7270"/>
    <w:rsid w:val="00AB1901"/>
    <w:rsid w:val="00AB54DD"/>
    <w:rsid w:val="00AB77CE"/>
    <w:rsid w:val="00AC5812"/>
    <w:rsid w:val="00AC5F0A"/>
    <w:rsid w:val="00AD42E1"/>
    <w:rsid w:val="00AD65C7"/>
    <w:rsid w:val="00AE5263"/>
    <w:rsid w:val="00AF6488"/>
    <w:rsid w:val="00AF736A"/>
    <w:rsid w:val="00B1001C"/>
    <w:rsid w:val="00B13812"/>
    <w:rsid w:val="00B22E01"/>
    <w:rsid w:val="00B30E9A"/>
    <w:rsid w:val="00B33B51"/>
    <w:rsid w:val="00B33D6E"/>
    <w:rsid w:val="00B57B32"/>
    <w:rsid w:val="00B65895"/>
    <w:rsid w:val="00B80B8C"/>
    <w:rsid w:val="00B941A9"/>
    <w:rsid w:val="00B9596F"/>
    <w:rsid w:val="00BA0849"/>
    <w:rsid w:val="00BA16F2"/>
    <w:rsid w:val="00BA67D7"/>
    <w:rsid w:val="00BB0340"/>
    <w:rsid w:val="00BD5BC0"/>
    <w:rsid w:val="00BE0AD7"/>
    <w:rsid w:val="00BE51B4"/>
    <w:rsid w:val="00BF5139"/>
    <w:rsid w:val="00C005CB"/>
    <w:rsid w:val="00C0254D"/>
    <w:rsid w:val="00C1395B"/>
    <w:rsid w:val="00C16CE4"/>
    <w:rsid w:val="00C204B5"/>
    <w:rsid w:val="00C23FCB"/>
    <w:rsid w:val="00C243F0"/>
    <w:rsid w:val="00C31296"/>
    <w:rsid w:val="00C363F5"/>
    <w:rsid w:val="00C4727D"/>
    <w:rsid w:val="00C47BEF"/>
    <w:rsid w:val="00C47DC5"/>
    <w:rsid w:val="00C510DE"/>
    <w:rsid w:val="00C71627"/>
    <w:rsid w:val="00C92FD3"/>
    <w:rsid w:val="00CA2621"/>
    <w:rsid w:val="00CB3EE7"/>
    <w:rsid w:val="00CB5FC8"/>
    <w:rsid w:val="00CB6E20"/>
    <w:rsid w:val="00CD1166"/>
    <w:rsid w:val="00CD49B5"/>
    <w:rsid w:val="00CE5B0E"/>
    <w:rsid w:val="00D06062"/>
    <w:rsid w:val="00D220AF"/>
    <w:rsid w:val="00D356DA"/>
    <w:rsid w:val="00D35F68"/>
    <w:rsid w:val="00D40125"/>
    <w:rsid w:val="00D403A3"/>
    <w:rsid w:val="00D54F52"/>
    <w:rsid w:val="00D57B61"/>
    <w:rsid w:val="00D632AB"/>
    <w:rsid w:val="00D65656"/>
    <w:rsid w:val="00D85F61"/>
    <w:rsid w:val="00D90407"/>
    <w:rsid w:val="00DB2FA2"/>
    <w:rsid w:val="00DB4196"/>
    <w:rsid w:val="00DB77C7"/>
    <w:rsid w:val="00DC052A"/>
    <w:rsid w:val="00DD7913"/>
    <w:rsid w:val="00DE0231"/>
    <w:rsid w:val="00DE029B"/>
    <w:rsid w:val="00DE0DC5"/>
    <w:rsid w:val="00DE4D10"/>
    <w:rsid w:val="00E067B7"/>
    <w:rsid w:val="00E143FA"/>
    <w:rsid w:val="00E15ADB"/>
    <w:rsid w:val="00E21074"/>
    <w:rsid w:val="00E221CF"/>
    <w:rsid w:val="00E246DF"/>
    <w:rsid w:val="00E4253C"/>
    <w:rsid w:val="00E434EE"/>
    <w:rsid w:val="00E72E97"/>
    <w:rsid w:val="00E73A2C"/>
    <w:rsid w:val="00E758F7"/>
    <w:rsid w:val="00E938D0"/>
    <w:rsid w:val="00E93A40"/>
    <w:rsid w:val="00E95FE6"/>
    <w:rsid w:val="00EA1C6B"/>
    <w:rsid w:val="00EA3924"/>
    <w:rsid w:val="00EA3B2C"/>
    <w:rsid w:val="00EB6234"/>
    <w:rsid w:val="00EB72B4"/>
    <w:rsid w:val="00ED110E"/>
    <w:rsid w:val="00F07C46"/>
    <w:rsid w:val="00F263BF"/>
    <w:rsid w:val="00F3199E"/>
    <w:rsid w:val="00F37E98"/>
    <w:rsid w:val="00F461BE"/>
    <w:rsid w:val="00F5338D"/>
    <w:rsid w:val="00F56D8C"/>
    <w:rsid w:val="00F6053D"/>
    <w:rsid w:val="00F63E05"/>
    <w:rsid w:val="00F70E4C"/>
    <w:rsid w:val="00F8457E"/>
    <w:rsid w:val="00F91D83"/>
    <w:rsid w:val="00F92E60"/>
    <w:rsid w:val="00F95589"/>
    <w:rsid w:val="00FA14CF"/>
    <w:rsid w:val="00FB3916"/>
    <w:rsid w:val="00FB5816"/>
    <w:rsid w:val="00FD5195"/>
    <w:rsid w:val="00FE43C4"/>
    <w:rsid w:val="00FE4BF2"/>
    <w:rsid w:val="00FE6D85"/>
    <w:rsid w:val="00FF27CC"/>
    <w:rsid w:val="00FF3361"/>
    <w:rsid w:val="00FF7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16E37AE9"/>
  <w15:docId w15:val="{18F9F832-599D-4918-9811-D6FABA2E4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owadnr.gov/af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2ECD0F-0B16-4E69-9B86-6D9D9A67D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Template>
  <TotalTime>1</TotalTime>
  <Pages>1</Pages>
  <Words>414</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2577</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Witte, Londa [DNR]</dc:creator>
  <cp:lastModifiedBy>Witte, Londa [DNR]</cp:lastModifiedBy>
  <cp:revision>2</cp:revision>
  <cp:lastPrinted>2020-03-31T12:20:00Z</cp:lastPrinted>
  <dcterms:created xsi:type="dcterms:W3CDTF">2020-03-31T12:22:00Z</dcterms:created>
  <dcterms:modified xsi:type="dcterms:W3CDTF">2020-03-31T12:22:00Z</dcterms:modified>
</cp:coreProperties>
</file>