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0456" w:rsidRDefault="00471A63" w:rsidP="00A20456">
      <w:pPr>
        <w:jc w:val="center"/>
        <w:rPr>
          <w:sz w:val="22"/>
        </w:rPr>
      </w:pPr>
      <w:r>
        <w:rPr>
          <w:sz w:val="22"/>
        </w:rPr>
        <w:t>November 15, 2022</w:t>
      </w:r>
    </w:p>
    <w:p w:rsidR="00C23FCB" w:rsidRPr="007D49A0" w:rsidRDefault="00C23FCB" w:rsidP="00A20456">
      <w:pPr>
        <w:jc w:val="center"/>
        <w:rPr>
          <w:i/>
          <w:sz w:val="22"/>
          <w:szCs w:val="22"/>
        </w:rPr>
      </w:pPr>
    </w:p>
    <w:p w:rsidR="00912A4D" w:rsidRPr="006D4070" w:rsidRDefault="00912A4D" w:rsidP="00A20456">
      <w:pPr>
        <w:rPr>
          <w:sz w:val="16"/>
          <w:szCs w:val="16"/>
        </w:rPr>
      </w:pPr>
    </w:p>
    <w:p w:rsidR="00E067B7" w:rsidRPr="006D4070" w:rsidRDefault="00E067B7" w:rsidP="00A20456">
      <w:pPr>
        <w:rPr>
          <w:sz w:val="16"/>
          <w:szCs w:val="16"/>
        </w:rPr>
      </w:pPr>
    </w:p>
    <w:p w:rsidR="007049A7" w:rsidRDefault="00471A63" w:rsidP="007049A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noProof/>
          <w:sz w:val="22"/>
          <w:szCs w:val="22"/>
        </w:rPr>
      </w:pPr>
      <w:r>
        <w:rPr>
          <w:noProof/>
          <w:sz w:val="22"/>
          <w:szCs w:val="22"/>
        </w:rPr>
        <w:t>Jeffrey Olsen</w:t>
      </w:r>
    </w:p>
    <w:p w:rsidR="007049A7" w:rsidRPr="007049A7" w:rsidRDefault="00471A63" w:rsidP="007049A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245 480</w:t>
      </w:r>
      <w:r w:rsidRPr="00471A63">
        <w:rPr>
          <w:sz w:val="22"/>
          <w:szCs w:val="22"/>
          <w:vertAlign w:val="superscript"/>
        </w:rPr>
        <w:t>th</w:t>
      </w:r>
      <w:r>
        <w:rPr>
          <w:sz w:val="22"/>
          <w:szCs w:val="22"/>
        </w:rPr>
        <w:t xml:space="preserve"> St</w:t>
      </w:r>
    </w:p>
    <w:p w:rsidR="006D4070" w:rsidRDefault="00471A63" w:rsidP="006D4070">
      <w:pPr>
        <w:rPr>
          <w:sz w:val="22"/>
          <w:szCs w:val="22"/>
        </w:rPr>
      </w:pPr>
      <w:r>
        <w:rPr>
          <w:sz w:val="22"/>
          <w:szCs w:val="22"/>
        </w:rPr>
        <w:t>Aurelia, IA  51005</w:t>
      </w:r>
    </w:p>
    <w:p w:rsidR="005D0FE1" w:rsidRPr="00F70E4C" w:rsidRDefault="005D0FE1" w:rsidP="006D4070">
      <w:pPr>
        <w:rPr>
          <w:sz w:val="22"/>
          <w:szCs w:val="22"/>
        </w:rPr>
      </w:pPr>
    </w:p>
    <w:p w:rsidR="00144B33" w:rsidRPr="007D49A0" w:rsidRDefault="007D49A0" w:rsidP="00A20456">
      <w:pPr>
        <w:rPr>
          <w:b/>
          <w:sz w:val="22"/>
          <w:szCs w:val="22"/>
        </w:rPr>
      </w:pPr>
      <w:r w:rsidRPr="007D49A0">
        <w:rPr>
          <w:b/>
          <w:bCs/>
          <w:color w:val="000000"/>
          <w:sz w:val="22"/>
          <w:szCs w:val="22"/>
        </w:rPr>
        <w:t>Administrative Approval of Manure Management Plan for</w:t>
      </w:r>
      <w:r w:rsidR="00AD65C7">
        <w:rPr>
          <w:b/>
          <w:bCs/>
          <w:color w:val="000000"/>
          <w:sz w:val="22"/>
          <w:szCs w:val="22"/>
        </w:rPr>
        <w:t xml:space="preserve"> </w:t>
      </w:r>
      <w:r w:rsidR="00471A63">
        <w:rPr>
          <w:b/>
          <w:bCs/>
          <w:color w:val="000000"/>
          <w:sz w:val="22"/>
          <w:szCs w:val="22"/>
        </w:rPr>
        <w:t>Anderson Pork Farm</w:t>
      </w:r>
      <w:r w:rsidR="006A3106">
        <w:rPr>
          <w:b/>
          <w:bCs/>
          <w:color w:val="000000"/>
          <w:sz w:val="22"/>
          <w:szCs w:val="22"/>
        </w:rPr>
        <w:t>,</w:t>
      </w:r>
      <w:r w:rsidR="007049A7">
        <w:rPr>
          <w:b/>
          <w:bCs/>
          <w:color w:val="000000"/>
          <w:sz w:val="22"/>
          <w:szCs w:val="22"/>
        </w:rPr>
        <w:t xml:space="preserve"> I</w:t>
      </w:r>
      <w:r w:rsidR="002C67F8">
        <w:rPr>
          <w:b/>
          <w:bCs/>
          <w:color w:val="000000"/>
          <w:sz w:val="22"/>
          <w:szCs w:val="22"/>
        </w:rPr>
        <w:t>D#</w:t>
      </w:r>
      <w:r w:rsidR="00471A63">
        <w:rPr>
          <w:b/>
          <w:bCs/>
          <w:color w:val="000000"/>
          <w:sz w:val="22"/>
          <w:szCs w:val="22"/>
        </w:rPr>
        <w:t>57858</w:t>
      </w:r>
      <w:r w:rsidR="00B9596F">
        <w:rPr>
          <w:b/>
          <w:bCs/>
          <w:color w:val="000000"/>
          <w:sz w:val="22"/>
          <w:szCs w:val="22"/>
        </w:rPr>
        <w:t xml:space="preserve">, </w:t>
      </w:r>
      <w:r w:rsidRPr="007D49A0">
        <w:rPr>
          <w:b/>
          <w:bCs/>
          <w:color w:val="000000"/>
          <w:sz w:val="22"/>
          <w:szCs w:val="22"/>
        </w:rPr>
        <w:t>Section</w:t>
      </w:r>
      <w:r w:rsidR="002C5233">
        <w:rPr>
          <w:b/>
          <w:bCs/>
          <w:color w:val="000000"/>
          <w:sz w:val="22"/>
          <w:szCs w:val="22"/>
        </w:rPr>
        <w:t xml:space="preserve"> </w:t>
      </w:r>
      <w:r w:rsidR="00471A63">
        <w:rPr>
          <w:b/>
          <w:bCs/>
          <w:color w:val="000000"/>
          <w:sz w:val="22"/>
          <w:szCs w:val="22"/>
        </w:rPr>
        <w:t>17</w:t>
      </w:r>
      <w:r w:rsidRPr="007D49A0">
        <w:rPr>
          <w:b/>
          <w:bCs/>
          <w:color w:val="000000"/>
          <w:sz w:val="22"/>
          <w:szCs w:val="22"/>
        </w:rPr>
        <w:t xml:space="preserve">, </w:t>
      </w:r>
      <w:r w:rsidR="00471A63">
        <w:rPr>
          <w:b/>
          <w:bCs/>
          <w:color w:val="000000"/>
          <w:sz w:val="22"/>
          <w:szCs w:val="22"/>
        </w:rPr>
        <w:t>Elk</w:t>
      </w:r>
      <w:r w:rsidR="0078389F">
        <w:rPr>
          <w:b/>
          <w:bCs/>
          <w:color w:val="000000"/>
          <w:sz w:val="22"/>
          <w:szCs w:val="22"/>
        </w:rPr>
        <w:t xml:space="preserve"> </w:t>
      </w:r>
      <w:r w:rsidR="00AD65C7">
        <w:rPr>
          <w:b/>
          <w:bCs/>
          <w:color w:val="000000"/>
          <w:sz w:val="22"/>
          <w:szCs w:val="22"/>
        </w:rPr>
        <w:t>To</w:t>
      </w:r>
      <w:r w:rsidR="006764A3">
        <w:rPr>
          <w:b/>
          <w:bCs/>
          <w:color w:val="000000"/>
          <w:sz w:val="22"/>
          <w:szCs w:val="22"/>
        </w:rPr>
        <w:t xml:space="preserve">wnship, </w:t>
      </w:r>
      <w:r w:rsidR="00471A63">
        <w:rPr>
          <w:b/>
          <w:bCs/>
          <w:color w:val="000000"/>
          <w:sz w:val="22"/>
          <w:szCs w:val="22"/>
        </w:rPr>
        <w:t>Buena Vista</w:t>
      </w:r>
      <w:r w:rsidR="00A02EF3">
        <w:rPr>
          <w:b/>
          <w:bCs/>
          <w:color w:val="000000"/>
          <w:sz w:val="22"/>
          <w:szCs w:val="22"/>
        </w:rPr>
        <w:t xml:space="preserve"> </w:t>
      </w:r>
      <w:r w:rsidRPr="007D49A0">
        <w:rPr>
          <w:b/>
          <w:bCs/>
          <w:color w:val="000000"/>
          <w:sz w:val="22"/>
          <w:szCs w:val="22"/>
        </w:rPr>
        <w:t>County</w:t>
      </w:r>
    </w:p>
    <w:p w:rsidR="00A20456" w:rsidRPr="00427BAD" w:rsidRDefault="00A20456" w:rsidP="00A20456">
      <w:pPr>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w:t>
      </w:r>
      <w:proofErr w:type="gramStart"/>
      <w:r w:rsidRPr="007D49A0">
        <w:rPr>
          <w:color w:val="000000"/>
          <w:sz w:val="22"/>
          <w:szCs w:val="22"/>
        </w:rPr>
        <w:t>time</w:t>
      </w:r>
      <w:proofErr w:type="gramEnd"/>
      <w:r w:rsidRPr="007D49A0">
        <w:rPr>
          <w:color w:val="000000"/>
          <w:sz w:val="22"/>
          <w:szCs w:val="22"/>
        </w:rPr>
        <w:t xml:space="preserve"> they will complete a detailed technical review and inspect your land application records.  Pending a visit by our field office staff, you are approved to land apply manure in accordance with the requirements of the Iowa Administrative Code (IAC 567 - Chapter 65). </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471A63">
        <w:rPr>
          <w:color w:val="FF0000"/>
          <w:sz w:val="22"/>
          <w:szCs w:val="22"/>
        </w:rPr>
        <w:t>October</w:t>
      </w:r>
      <w:r w:rsidR="00DF4A8F">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471A63">
        <w:rPr>
          <w:color w:val="FF0000"/>
          <w:sz w:val="22"/>
          <w:szCs w:val="22"/>
        </w:rPr>
        <w:t>October</w:t>
      </w:r>
      <w:bookmarkStart w:id="0" w:name="_GoBack"/>
      <w:bookmarkEnd w:id="0"/>
      <w:r w:rsidR="0026606E">
        <w:rPr>
          <w:color w:val="FF0000"/>
          <w:sz w:val="22"/>
          <w:szCs w:val="22"/>
        </w:rPr>
        <w:t xml:space="preserve"> </w:t>
      </w:r>
      <w:r w:rsidRPr="007D49A0">
        <w:rPr>
          <w:color w:val="FF0000"/>
          <w:sz w:val="22"/>
          <w:szCs w:val="22"/>
        </w:rPr>
        <w:t>1, 20</w:t>
      </w:r>
      <w:r w:rsidR="00F37E98">
        <w:rPr>
          <w:color w:val="FF0000"/>
          <w:sz w:val="22"/>
          <w:szCs w:val="22"/>
        </w:rPr>
        <w:t>2</w:t>
      </w:r>
      <w:r w:rsidR="002D2F09">
        <w:rPr>
          <w:color w:val="FF0000"/>
          <w:sz w:val="22"/>
          <w:szCs w:val="22"/>
        </w:rPr>
        <w:t>6</w:t>
      </w:r>
      <w:r w:rsidRPr="007D49A0">
        <w:rPr>
          <w:sz w:val="22"/>
          <w:szCs w:val="22"/>
        </w:rPr>
        <w:t xml:space="preserve">. </w:t>
      </w:r>
    </w:p>
    <w:p w:rsidR="007D49A0" w:rsidRPr="007D49A0" w:rsidRDefault="007D49A0" w:rsidP="007D49A0">
      <w:pPr>
        <w:suppressAutoHyphens/>
        <w:jc w:val="both"/>
        <w:rPr>
          <w:sz w:val="16"/>
          <w:szCs w:val="16"/>
        </w:rPr>
      </w:pPr>
    </w:p>
    <w:p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8"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996FFB" w:rsidRPr="00996FFB" w:rsidRDefault="00996FFB" w:rsidP="00996F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996FFB">
        <w:rPr>
          <w:color w:val="000000"/>
          <w:sz w:val="22"/>
          <w:szCs w:val="22"/>
        </w:rPr>
        <w:t>Sincerely,</w:t>
      </w:r>
    </w:p>
    <w:p w:rsidR="00996FFB" w:rsidRPr="00996FFB" w:rsidRDefault="002D2F09" w:rsidP="00996FFB">
      <w:pPr>
        <w:rPr>
          <w:sz w:val="22"/>
        </w:rPr>
      </w:pPr>
      <w:r w:rsidRPr="00996FFB">
        <w:rPr>
          <w:rFonts w:ascii="Arial" w:hAnsi="Arial" w:cs="Arial"/>
          <w:noProof/>
          <w:color w:val="000000"/>
          <w:sz w:val="21"/>
          <w:szCs w:val="21"/>
        </w:rPr>
        <w:drawing>
          <wp:inline distT="0" distB="0" distL="0" distR="0">
            <wp:extent cx="1240155" cy="246380"/>
            <wp:effectExtent l="0" t="0" r="0" b="0"/>
            <wp:docPr id="2" name="Picture 1"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rsidR="00996FFB" w:rsidRPr="00996FFB" w:rsidRDefault="00996FFB" w:rsidP="00996FFB">
      <w:pPr>
        <w:rPr>
          <w:sz w:val="16"/>
          <w:szCs w:val="16"/>
        </w:rPr>
      </w:pPr>
    </w:p>
    <w:p w:rsidR="00996FFB" w:rsidRPr="00996FFB" w:rsidRDefault="00996FFB" w:rsidP="00996FFB">
      <w:pPr>
        <w:rPr>
          <w:sz w:val="22"/>
        </w:rPr>
      </w:pPr>
      <w:r w:rsidRPr="00996FFB">
        <w:rPr>
          <w:sz w:val="22"/>
        </w:rPr>
        <w:t>Londa Witte</w:t>
      </w:r>
    </w:p>
    <w:p w:rsidR="00996FFB" w:rsidRPr="00996FFB" w:rsidRDefault="00996FFB" w:rsidP="00996FFB">
      <w:pPr>
        <w:rPr>
          <w:sz w:val="22"/>
        </w:rPr>
      </w:pPr>
      <w:r w:rsidRPr="00996FFB">
        <w:rPr>
          <w:sz w:val="22"/>
        </w:rPr>
        <w:t>Administrative Assistant II</w:t>
      </w:r>
    </w:p>
    <w:p w:rsidR="00996FFB" w:rsidRPr="00996FFB" w:rsidRDefault="00996FFB" w:rsidP="00996FFB">
      <w:pPr>
        <w:rPr>
          <w:sz w:val="22"/>
        </w:rPr>
      </w:pPr>
      <w:r w:rsidRPr="00996FFB">
        <w:rPr>
          <w:sz w:val="22"/>
        </w:rPr>
        <w:t xml:space="preserve">Field Office 3 – Spencer, IA 51301  </w:t>
      </w:r>
    </w:p>
    <w:p w:rsidR="004849AB" w:rsidRDefault="004849AB"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16"/>
          <w:szCs w:val="16"/>
        </w:rPr>
      </w:pPr>
    </w:p>
    <w:p w:rsidR="00F263BF" w:rsidRPr="00F263BF" w:rsidRDefault="00471A63"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Buena Vista</w:t>
      </w:r>
    </w:p>
    <w:sectPr w:rsidR="00F263BF" w:rsidRPr="00F263BF" w:rsidSect="002F5A0E">
      <w:headerReference w:type="first" r:id="rId10"/>
      <w:footerReference w:type="first" r:id="rId11"/>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089E" w:rsidRDefault="00E7089E">
      <w:r>
        <w:separator/>
      </w:r>
    </w:p>
  </w:endnote>
  <w:endnote w:type="continuationSeparator" w:id="0">
    <w:p w:rsidR="00E7089E" w:rsidRDefault="00E70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Helv">
    <w:altName w:val="Arial"/>
    <w:panose1 w:val="020B060402020203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3D6E" w:rsidRDefault="00B33D6E" w:rsidP="00F5338D">
    <w:pPr>
      <w:pStyle w:val="Footer"/>
      <w:tabs>
        <w:tab w:val="left" w:pos="720"/>
      </w:tabs>
      <w:ind w:left="-90" w:right="-36"/>
      <w:jc w:val="center"/>
      <w:rPr>
        <w:sz w:val="18"/>
      </w:rPr>
    </w:pPr>
    <w:r>
      <w:rPr>
        <w:sz w:val="18"/>
      </w:rPr>
      <w:t xml:space="preserve">FIELD OFFICE #3   /   1900 N. Grand   </w:t>
    </w:r>
    <w:proofErr w:type="gramStart"/>
    <w:r>
      <w:rPr>
        <w:sz w:val="18"/>
      </w:rPr>
      <w:t>/  Gateway</w:t>
    </w:r>
    <w:proofErr w:type="gramEnd"/>
    <w:r>
      <w:rPr>
        <w:sz w:val="18"/>
      </w:rPr>
      <w:t xml:space="preserve">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rsidR="00B33D6E" w:rsidRPr="00F5338D" w:rsidRDefault="00B33D6E"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089E" w:rsidRDefault="00E7089E">
      <w:r>
        <w:separator/>
      </w:r>
    </w:p>
  </w:footnote>
  <w:footnote w:type="continuationSeparator" w:id="0">
    <w:p w:rsidR="00E7089E" w:rsidRDefault="00E708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B33D6E" w:rsidTr="00586444">
      <w:trPr>
        <w:jc w:val="center"/>
      </w:trPr>
      <w:tc>
        <w:tcPr>
          <w:tcW w:w="11386" w:type="dxa"/>
        </w:tcPr>
        <w:p w:rsidR="00B33D6E" w:rsidRDefault="002D2F09" w:rsidP="003911CA">
          <w:pPr>
            <w:pStyle w:val="Header"/>
            <w:tabs>
              <w:tab w:val="clear" w:pos="4320"/>
              <w:tab w:val="clear" w:pos="8640"/>
            </w:tabs>
            <w:rPr>
              <w:sz w:val="16"/>
            </w:rPr>
          </w:pPr>
          <w:r w:rsidRPr="004071A3">
            <w:rPr>
              <w:noProof/>
              <w:sz w:val="16"/>
            </w:rPr>
            <w:drawing>
              <wp:inline distT="0" distB="0" distL="0" distR="0">
                <wp:extent cx="6742430" cy="1025525"/>
                <wp:effectExtent l="0" t="0" r="0" b="0"/>
                <wp:docPr id="1" name="Picture 1" descr="letterhead-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2430" cy="1025525"/>
                        </a:xfrm>
                        <a:prstGeom prst="rect">
                          <a:avLst/>
                        </a:prstGeom>
                        <a:noFill/>
                        <a:ln>
                          <a:noFill/>
                        </a:ln>
                      </pic:spPr>
                    </pic:pic>
                  </a:graphicData>
                </a:graphic>
              </wp:inline>
            </w:drawing>
          </w:r>
        </w:p>
      </w:tc>
    </w:tr>
  </w:tbl>
  <w:p w:rsidR="00B33D6E" w:rsidRDefault="00B33D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15:restartNumberingAfterBreak="0">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intFractionalCharacterWidth/>
  <w:hideGrammaticalErrors/>
  <w:activeWritingStyle w:appName="MSWord" w:lang="en-US" w:vendorID="64" w:dllVersion="6" w:nlCheck="1" w:checkStyle="1"/>
  <w:activeWritingStyle w:appName="MSWord" w:lang="en-US"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savePreviewPicture/>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05"/>
    <w:rsid w:val="000020BF"/>
    <w:rsid w:val="000031C4"/>
    <w:rsid w:val="000223E2"/>
    <w:rsid w:val="00030452"/>
    <w:rsid w:val="000331A7"/>
    <w:rsid w:val="000564A1"/>
    <w:rsid w:val="00071252"/>
    <w:rsid w:val="00093021"/>
    <w:rsid w:val="000C652D"/>
    <w:rsid w:val="000C7F4A"/>
    <w:rsid w:val="000D13CE"/>
    <w:rsid w:val="000D1796"/>
    <w:rsid w:val="000D6EFB"/>
    <w:rsid w:val="000D7D03"/>
    <w:rsid w:val="000E3939"/>
    <w:rsid w:val="000E767B"/>
    <w:rsid w:val="000F0E5C"/>
    <w:rsid w:val="000F3124"/>
    <w:rsid w:val="000F34D2"/>
    <w:rsid w:val="000F38CE"/>
    <w:rsid w:val="00106A81"/>
    <w:rsid w:val="00106DB2"/>
    <w:rsid w:val="00110412"/>
    <w:rsid w:val="001156C5"/>
    <w:rsid w:val="0011643D"/>
    <w:rsid w:val="001370D5"/>
    <w:rsid w:val="00143C73"/>
    <w:rsid w:val="00144B33"/>
    <w:rsid w:val="00150D7F"/>
    <w:rsid w:val="00152CA6"/>
    <w:rsid w:val="00165BCB"/>
    <w:rsid w:val="001844E1"/>
    <w:rsid w:val="0018554B"/>
    <w:rsid w:val="00187733"/>
    <w:rsid w:val="00187F98"/>
    <w:rsid w:val="001919E4"/>
    <w:rsid w:val="00196540"/>
    <w:rsid w:val="001B1B85"/>
    <w:rsid w:val="001C4739"/>
    <w:rsid w:val="001C5E9F"/>
    <w:rsid w:val="001D6231"/>
    <w:rsid w:val="001F0EFA"/>
    <w:rsid w:val="002001C4"/>
    <w:rsid w:val="00216A6A"/>
    <w:rsid w:val="00227806"/>
    <w:rsid w:val="0023125D"/>
    <w:rsid w:val="00252D3B"/>
    <w:rsid w:val="0026606E"/>
    <w:rsid w:val="00275CE0"/>
    <w:rsid w:val="00291E5F"/>
    <w:rsid w:val="00296916"/>
    <w:rsid w:val="002A110E"/>
    <w:rsid w:val="002A70CD"/>
    <w:rsid w:val="002B287B"/>
    <w:rsid w:val="002B60B7"/>
    <w:rsid w:val="002C5233"/>
    <w:rsid w:val="002C67F8"/>
    <w:rsid w:val="002D2F09"/>
    <w:rsid w:val="002D7C6E"/>
    <w:rsid w:val="002E7AA3"/>
    <w:rsid w:val="002F1203"/>
    <w:rsid w:val="002F5A0E"/>
    <w:rsid w:val="002F797E"/>
    <w:rsid w:val="0030271D"/>
    <w:rsid w:val="003271CB"/>
    <w:rsid w:val="00337FC3"/>
    <w:rsid w:val="00345292"/>
    <w:rsid w:val="00363EDE"/>
    <w:rsid w:val="00373454"/>
    <w:rsid w:val="003868AF"/>
    <w:rsid w:val="00386A17"/>
    <w:rsid w:val="003911CA"/>
    <w:rsid w:val="003B03DE"/>
    <w:rsid w:val="003B1A4B"/>
    <w:rsid w:val="003B43DF"/>
    <w:rsid w:val="003B56C2"/>
    <w:rsid w:val="003D6917"/>
    <w:rsid w:val="003E1D84"/>
    <w:rsid w:val="003E591F"/>
    <w:rsid w:val="00406ADF"/>
    <w:rsid w:val="004070C4"/>
    <w:rsid w:val="004071A3"/>
    <w:rsid w:val="0042263B"/>
    <w:rsid w:val="00427BAD"/>
    <w:rsid w:val="00433C09"/>
    <w:rsid w:val="00434DC1"/>
    <w:rsid w:val="00442786"/>
    <w:rsid w:val="00442F1F"/>
    <w:rsid w:val="004509B2"/>
    <w:rsid w:val="00453474"/>
    <w:rsid w:val="0045739C"/>
    <w:rsid w:val="00470775"/>
    <w:rsid w:val="00471A63"/>
    <w:rsid w:val="00474E75"/>
    <w:rsid w:val="00475D41"/>
    <w:rsid w:val="00475DB8"/>
    <w:rsid w:val="004847B5"/>
    <w:rsid w:val="004849AB"/>
    <w:rsid w:val="004B0D2D"/>
    <w:rsid w:val="004C55ED"/>
    <w:rsid w:val="004D5A78"/>
    <w:rsid w:val="004F45EB"/>
    <w:rsid w:val="004F466B"/>
    <w:rsid w:val="00505B8B"/>
    <w:rsid w:val="00510FE7"/>
    <w:rsid w:val="00516945"/>
    <w:rsid w:val="00542368"/>
    <w:rsid w:val="00542F79"/>
    <w:rsid w:val="00561771"/>
    <w:rsid w:val="005622E7"/>
    <w:rsid w:val="005679C3"/>
    <w:rsid w:val="005769D2"/>
    <w:rsid w:val="00586444"/>
    <w:rsid w:val="005939E1"/>
    <w:rsid w:val="00595020"/>
    <w:rsid w:val="005969F0"/>
    <w:rsid w:val="005A1866"/>
    <w:rsid w:val="005A32B0"/>
    <w:rsid w:val="005B3456"/>
    <w:rsid w:val="005B55FD"/>
    <w:rsid w:val="005D0FE1"/>
    <w:rsid w:val="005D31C1"/>
    <w:rsid w:val="005E05A5"/>
    <w:rsid w:val="005F4E0C"/>
    <w:rsid w:val="005F7E80"/>
    <w:rsid w:val="00627530"/>
    <w:rsid w:val="00646181"/>
    <w:rsid w:val="0066279B"/>
    <w:rsid w:val="006741D3"/>
    <w:rsid w:val="006764A3"/>
    <w:rsid w:val="006931CA"/>
    <w:rsid w:val="00695C92"/>
    <w:rsid w:val="00696711"/>
    <w:rsid w:val="006A3106"/>
    <w:rsid w:val="006A4D63"/>
    <w:rsid w:val="006B0BBA"/>
    <w:rsid w:val="006C39A3"/>
    <w:rsid w:val="006D4070"/>
    <w:rsid w:val="006D7427"/>
    <w:rsid w:val="006E6B19"/>
    <w:rsid w:val="007049A7"/>
    <w:rsid w:val="007074CC"/>
    <w:rsid w:val="007155D1"/>
    <w:rsid w:val="0072062F"/>
    <w:rsid w:val="00721BEA"/>
    <w:rsid w:val="00731405"/>
    <w:rsid w:val="007365A4"/>
    <w:rsid w:val="00741AD7"/>
    <w:rsid w:val="007441F5"/>
    <w:rsid w:val="007447F6"/>
    <w:rsid w:val="007476FF"/>
    <w:rsid w:val="0075180F"/>
    <w:rsid w:val="00770AF3"/>
    <w:rsid w:val="00774C39"/>
    <w:rsid w:val="00775E5F"/>
    <w:rsid w:val="00782AC7"/>
    <w:rsid w:val="007831F7"/>
    <w:rsid w:val="0078389F"/>
    <w:rsid w:val="007A1060"/>
    <w:rsid w:val="007A6081"/>
    <w:rsid w:val="007C4A31"/>
    <w:rsid w:val="007D49A0"/>
    <w:rsid w:val="007E17AF"/>
    <w:rsid w:val="007E1C9B"/>
    <w:rsid w:val="007E25E7"/>
    <w:rsid w:val="00803F57"/>
    <w:rsid w:val="008065AD"/>
    <w:rsid w:val="0080671A"/>
    <w:rsid w:val="00810C12"/>
    <w:rsid w:val="00815AD4"/>
    <w:rsid w:val="008235BE"/>
    <w:rsid w:val="00850F54"/>
    <w:rsid w:val="00853109"/>
    <w:rsid w:val="00862E62"/>
    <w:rsid w:val="00866D1C"/>
    <w:rsid w:val="00874ED6"/>
    <w:rsid w:val="008755B2"/>
    <w:rsid w:val="0088327C"/>
    <w:rsid w:val="0089238F"/>
    <w:rsid w:val="008B56E8"/>
    <w:rsid w:val="008B6614"/>
    <w:rsid w:val="008C591C"/>
    <w:rsid w:val="008D6020"/>
    <w:rsid w:val="008D7921"/>
    <w:rsid w:val="008E4BA6"/>
    <w:rsid w:val="009010F5"/>
    <w:rsid w:val="00901265"/>
    <w:rsid w:val="00912A4D"/>
    <w:rsid w:val="00920E9E"/>
    <w:rsid w:val="00955CC3"/>
    <w:rsid w:val="00964251"/>
    <w:rsid w:val="00992338"/>
    <w:rsid w:val="00996FFB"/>
    <w:rsid w:val="009A2F99"/>
    <w:rsid w:val="009A77DE"/>
    <w:rsid w:val="009B3687"/>
    <w:rsid w:val="009B46BE"/>
    <w:rsid w:val="009B65D5"/>
    <w:rsid w:val="009C3C83"/>
    <w:rsid w:val="009C648A"/>
    <w:rsid w:val="009C6D9C"/>
    <w:rsid w:val="009D068A"/>
    <w:rsid w:val="009D27F5"/>
    <w:rsid w:val="009D5313"/>
    <w:rsid w:val="009D6873"/>
    <w:rsid w:val="009D71C7"/>
    <w:rsid w:val="009E63CF"/>
    <w:rsid w:val="009F381C"/>
    <w:rsid w:val="00A02EF3"/>
    <w:rsid w:val="00A20456"/>
    <w:rsid w:val="00A2572C"/>
    <w:rsid w:val="00A26326"/>
    <w:rsid w:val="00A33D0A"/>
    <w:rsid w:val="00A54576"/>
    <w:rsid w:val="00A576F2"/>
    <w:rsid w:val="00A66F01"/>
    <w:rsid w:val="00A73B8D"/>
    <w:rsid w:val="00A86DF2"/>
    <w:rsid w:val="00AA211B"/>
    <w:rsid w:val="00AA4625"/>
    <w:rsid w:val="00AB1901"/>
    <w:rsid w:val="00AB54DD"/>
    <w:rsid w:val="00AB77CE"/>
    <w:rsid w:val="00AC0B4C"/>
    <w:rsid w:val="00AC5812"/>
    <w:rsid w:val="00AC5F0A"/>
    <w:rsid w:val="00AD65C7"/>
    <w:rsid w:val="00AE5263"/>
    <w:rsid w:val="00AF6488"/>
    <w:rsid w:val="00AF736A"/>
    <w:rsid w:val="00B1001C"/>
    <w:rsid w:val="00B13812"/>
    <w:rsid w:val="00B1799E"/>
    <w:rsid w:val="00B22E01"/>
    <w:rsid w:val="00B30E9A"/>
    <w:rsid w:val="00B33B51"/>
    <w:rsid w:val="00B33D6E"/>
    <w:rsid w:val="00B60E2E"/>
    <w:rsid w:val="00B65895"/>
    <w:rsid w:val="00B80B8C"/>
    <w:rsid w:val="00B941A9"/>
    <w:rsid w:val="00B9596F"/>
    <w:rsid w:val="00BA16F2"/>
    <w:rsid w:val="00BA4FE8"/>
    <w:rsid w:val="00BA67D7"/>
    <w:rsid w:val="00BB0340"/>
    <w:rsid w:val="00BD5BC0"/>
    <w:rsid w:val="00BE0AD7"/>
    <w:rsid w:val="00C005CB"/>
    <w:rsid w:val="00C0254D"/>
    <w:rsid w:val="00C1395B"/>
    <w:rsid w:val="00C16CE4"/>
    <w:rsid w:val="00C204B5"/>
    <w:rsid w:val="00C23FCB"/>
    <w:rsid w:val="00C243F0"/>
    <w:rsid w:val="00C4727D"/>
    <w:rsid w:val="00C47BEF"/>
    <w:rsid w:val="00C47DC5"/>
    <w:rsid w:val="00C510DE"/>
    <w:rsid w:val="00C71627"/>
    <w:rsid w:val="00C92FD3"/>
    <w:rsid w:val="00CA2621"/>
    <w:rsid w:val="00CA383C"/>
    <w:rsid w:val="00CB3EE7"/>
    <w:rsid w:val="00CB5FC8"/>
    <w:rsid w:val="00CB639A"/>
    <w:rsid w:val="00CB6E20"/>
    <w:rsid w:val="00CD1166"/>
    <w:rsid w:val="00CD49B5"/>
    <w:rsid w:val="00CE5B0E"/>
    <w:rsid w:val="00CF2737"/>
    <w:rsid w:val="00D21714"/>
    <w:rsid w:val="00D220AF"/>
    <w:rsid w:val="00D356DA"/>
    <w:rsid w:val="00D35F68"/>
    <w:rsid w:val="00D40125"/>
    <w:rsid w:val="00D403A3"/>
    <w:rsid w:val="00D54F52"/>
    <w:rsid w:val="00D57B61"/>
    <w:rsid w:val="00D65656"/>
    <w:rsid w:val="00D85F61"/>
    <w:rsid w:val="00D90407"/>
    <w:rsid w:val="00DB2FA2"/>
    <w:rsid w:val="00DC052A"/>
    <w:rsid w:val="00DD7913"/>
    <w:rsid w:val="00DE0231"/>
    <w:rsid w:val="00DE029B"/>
    <w:rsid w:val="00DE0DC5"/>
    <w:rsid w:val="00DF4A8F"/>
    <w:rsid w:val="00E067B7"/>
    <w:rsid w:val="00E143FA"/>
    <w:rsid w:val="00E221CF"/>
    <w:rsid w:val="00E4253C"/>
    <w:rsid w:val="00E612F1"/>
    <w:rsid w:val="00E7089E"/>
    <w:rsid w:val="00E758F7"/>
    <w:rsid w:val="00E938D0"/>
    <w:rsid w:val="00E93A40"/>
    <w:rsid w:val="00E95FE6"/>
    <w:rsid w:val="00EA3924"/>
    <w:rsid w:val="00EA3B2C"/>
    <w:rsid w:val="00EB6234"/>
    <w:rsid w:val="00EB72B4"/>
    <w:rsid w:val="00EC6748"/>
    <w:rsid w:val="00ED110E"/>
    <w:rsid w:val="00EE6D55"/>
    <w:rsid w:val="00F07C46"/>
    <w:rsid w:val="00F263BF"/>
    <w:rsid w:val="00F3199E"/>
    <w:rsid w:val="00F37E98"/>
    <w:rsid w:val="00F461BE"/>
    <w:rsid w:val="00F5338D"/>
    <w:rsid w:val="00F56D8C"/>
    <w:rsid w:val="00F63E05"/>
    <w:rsid w:val="00F70E4C"/>
    <w:rsid w:val="00F8457E"/>
    <w:rsid w:val="00F91D83"/>
    <w:rsid w:val="00F92E60"/>
    <w:rsid w:val="00F95589"/>
    <w:rsid w:val="00FA14CF"/>
    <w:rsid w:val="00FB3916"/>
    <w:rsid w:val="00FB5816"/>
    <w:rsid w:val="00FC4B98"/>
    <w:rsid w:val="00FD5195"/>
    <w:rsid w:val="00FE43C4"/>
    <w:rsid w:val="00FE4BF2"/>
    <w:rsid w:val="00FE6D85"/>
    <w:rsid w:val="00FF27CC"/>
    <w:rsid w:val="00FF3361"/>
    <w:rsid w:val="00FF72D6"/>
    <w:rsid w:val="00FF7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7CB7C24A"/>
  <w15:chartTrackingRefBased/>
  <w15:docId w15:val="{D346417A-5E33-470A-B670-2D3FE43BE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owadnr.gov/af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7DA213-137A-43E9-8142-AEAC29E0B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Template>
  <TotalTime>0</TotalTime>
  <Pages>1</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2578</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Witte, Londa [DNR]</dc:creator>
  <cp:keywords/>
  <cp:lastModifiedBy>Witte, Londa [DNR]</cp:lastModifiedBy>
  <cp:revision>2</cp:revision>
  <cp:lastPrinted>2022-11-15T16:24:00Z</cp:lastPrinted>
  <dcterms:created xsi:type="dcterms:W3CDTF">2022-11-15T16:24:00Z</dcterms:created>
  <dcterms:modified xsi:type="dcterms:W3CDTF">2022-11-15T16:24:00Z</dcterms:modified>
</cp:coreProperties>
</file>